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13F3" w:rsidRPr="00BC313B" w:rsidRDefault="00B271E6" w:rsidP="00AA6D80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  <w:sz w:val="32"/>
          <w:lang w:val="en-CA"/>
        </w:rPr>
      </w:pPr>
      <w:r>
        <w:rPr>
          <w:rFonts w:ascii="Arial" w:hAnsi="Arial" w:cs="Arial"/>
          <w:smallCaps/>
          <w:sz w:val="32"/>
          <w:lang w:val="en-CA"/>
        </w:rPr>
        <w:t>Register Now</w:t>
      </w:r>
      <w:r w:rsidR="004253CC">
        <w:rPr>
          <w:rFonts w:ascii="Arial" w:hAnsi="Arial" w:cs="Arial"/>
          <w:smallCaps/>
          <w:sz w:val="32"/>
          <w:lang w:val="en-CA"/>
        </w:rPr>
        <w:t xml:space="preserve"> !</w:t>
      </w:r>
    </w:p>
    <w:p w:rsidR="005D7EF5" w:rsidRPr="00902E2E" w:rsidRDefault="000E13F3" w:rsidP="009C6C4B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  <w:lang w:val="en-CA"/>
        </w:rPr>
      </w:pPr>
      <w:r w:rsidRPr="00902E2E">
        <w:rPr>
          <w:rFonts w:ascii="Arial" w:hAnsi="Arial" w:cs="Arial"/>
          <w:smallCaps/>
          <w:lang w:val="en-CA"/>
        </w:rPr>
        <w:t>Acoustics Week in Canada</w:t>
      </w:r>
      <w:r w:rsidR="004F4FBD" w:rsidRPr="00902E2E">
        <w:rPr>
          <w:rFonts w:ascii="Arial" w:hAnsi="Arial" w:cs="Arial"/>
          <w:smallCaps/>
          <w:lang w:val="en-CA"/>
        </w:rPr>
        <w:t xml:space="preserve"> 2017 –</w:t>
      </w:r>
      <w:r w:rsidR="009C6C4B" w:rsidRPr="00902E2E">
        <w:rPr>
          <w:rFonts w:ascii="Arial" w:hAnsi="Arial" w:cs="Arial"/>
          <w:smallCaps/>
          <w:lang w:val="en-CA"/>
        </w:rPr>
        <w:t xml:space="preserve"> Guelph, Ontario</w:t>
      </w:r>
    </w:p>
    <w:p w:rsidR="005D7EF5" w:rsidRPr="00A430E9" w:rsidRDefault="005D7EF5" w:rsidP="00AA6D80">
      <w:pPr>
        <w:jc w:val="center"/>
        <w:rPr>
          <w:rFonts w:ascii="Arial" w:hAnsi="Arial" w:cs="Arial"/>
          <w:lang w:val="en-CA"/>
        </w:rPr>
      </w:pPr>
    </w:p>
    <w:p w:rsidR="00CA10A9" w:rsidRDefault="0085718E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noProof/>
          <w:lang w:val="en-US" w:eastAsia="en-US"/>
        </w:rPr>
        <w:drawing>
          <wp:anchor distT="0" distB="274320" distL="114300" distR="274320" simplePos="0" relativeHeight="251669504" behindDoc="0" locked="0" layoutInCell="1" allowOverlap="1" wp14:anchorId="09F3CE5C" wp14:editId="69406148">
            <wp:simplePos x="0" y="0"/>
            <wp:positionH relativeFrom="column">
              <wp:posOffset>3273425</wp:posOffset>
            </wp:positionH>
            <wp:positionV relativeFrom="paragraph">
              <wp:posOffset>5981700</wp:posOffset>
            </wp:positionV>
            <wp:extent cx="3110865" cy="2057400"/>
            <wp:effectExtent l="0" t="0" r="0" b="0"/>
            <wp:wrapSquare wrapText="bothSides"/>
            <wp:docPr id="3" name="Picture 3" descr="C:\Noise\_conferences and external committees\_CAA AWC '17\05_announcements and advertisement\photos\red br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Noise\_conferences and external committees\_CAA AWC '17\05_announcements and advertisement\photos\red brick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4FBD">
        <w:rPr>
          <w:rFonts w:ascii="Arial" w:hAnsi="Arial" w:cs="Arial"/>
          <w:lang w:val="en-CA"/>
        </w:rPr>
        <w:t>You</w:t>
      </w:r>
      <w:r w:rsidR="00B1726E">
        <w:rPr>
          <w:rFonts w:ascii="Arial" w:hAnsi="Arial" w:cs="Arial"/>
          <w:lang w:val="en-CA"/>
        </w:rPr>
        <w:t>r participation is</w:t>
      </w:r>
      <w:r w:rsidR="004F4FBD">
        <w:rPr>
          <w:rFonts w:ascii="Arial" w:hAnsi="Arial" w:cs="Arial"/>
          <w:lang w:val="en-CA"/>
        </w:rPr>
        <w:t xml:space="preserve"> invited </w:t>
      </w:r>
      <w:r w:rsidR="00B1726E">
        <w:rPr>
          <w:rFonts w:ascii="Arial" w:hAnsi="Arial" w:cs="Arial"/>
          <w:lang w:val="en-CA"/>
        </w:rPr>
        <w:t>for</w:t>
      </w:r>
      <w:r w:rsidR="004F4FBD">
        <w:rPr>
          <w:rFonts w:ascii="Arial" w:hAnsi="Arial" w:cs="Arial"/>
          <w:lang w:val="en-CA"/>
        </w:rPr>
        <w:t xml:space="preserve"> Acoustics Week in Canada 2017 to be held </w:t>
      </w:r>
      <w:r w:rsidR="004F4FBD" w:rsidRPr="009C6C4B">
        <w:rPr>
          <w:rFonts w:ascii="Arial" w:hAnsi="Arial" w:cs="Arial"/>
          <w:b/>
          <w:sz w:val="22"/>
          <w:lang w:val="en-CA"/>
        </w:rPr>
        <w:t>October 11-13, 2017</w:t>
      </w:r>
      <w:r w:rsidR="004F4FBD">
        <w:rPr>
          <w:rFonts w:ascii="Arial" w:hAnsi="Arial" w:cs="Arial"/>
          <w:lang w:val="en-CA"/>
        </w:rPr>
        <w:t>.  The</w:t>
      </w:r>
      <w:r w:rsidR="00CA10A9">
        <w:rPr>
          <w:rFonts w:ascii="Arial" w:hAnsi="Arial" w:cs="Arial"/>
          <w:lang w:val="en-CA"/>
        </w:rPr>
        <w:t xml:space="preserve"> C</w:t>
      </w:r>
      <w:r w:rsidR="004F4FBD">
        <w:rPr>
          <w:rFonts w:ascii="Arial" w:hAnsi="Arial" w:cs="Arial"/>
          <w:lang w:val="en-CA"/>
        </w:rPr>
        <w:t xml:space="preserve">anadian </w:t>
      </w:r>
      <w:r w:rsidR="00CA10A9">
        <w:rPr>
          <w:rFonts w:ascii="Arial" w:hAnsi="Arial" w:cs="Arial"/>
          <w:lang w:val="en-CA"/>
        </w:rPr>
        <w:t>A</w:t>
      </w:r>
      <w:r w:rsidR="004F4FBD">
        <w:rPr>
          <w:rFonts w:ascii="Arial" w:hAnsi="Arial" w:cs="Arial"/>
          <w:lang w:val="en-CA"/>
        </w:rPr>
        <w:t xml:space="preserve">coustical </w:t>
      </w:r>
      <w:r w:rsidR="00CA10A9">
        <w:rPr>
          <w:rFonts w:ascii="Arial" w:hAnsi="Arial" w:cs="Arial"/>
          <w:lang w:val="en-CA"/>
        </w:rPr>
        <w:t>A</w:t>
      </w:r>
      <w:r w:rsidR="004F4FBD">
        <w:rPr>
          <w:rFonts w:ascii="Arial" w:hAnsi="Arial" w:cs="Arial"/>
          <w:lang w:val="en-CA"/>
        </w:rPr>
        <w:t>ssociation</w:t>
      </w:r>
      <w:r w:rsidR="00D069F5">
        <w:rPr>
          <w:rFonts w:ascii="Arial" w:hAnsi="Arial" w:cs="Arial"/>
          <w:lang w:val="en-CA"/>
        </w:rPr>
        <w:t xml:space="preserve"> is</w:t>
      </w:r>
      <w:r w:rsidR="00CA10A9">
        <w:rPr>
          <w:rFonts w:ascii="Arial" w:hAnsi="Arial" w:cs="Arial"/>
          <w:lang w:val="en-CA"/>
        </w:rPr>
        <w:t xml:space="preserve"> </w:t>
      </w:r>
      <w:r>
        <w:rPr>
          <w:rFonts w:ascii="Arial" w:hAnsi="Arial" w:cs="Arial"/>
          <w:lang w:val="en-CA"/>
        </w:rPr>
        <w:t>inviting registrations for</w:t>
      </w:r>
      <w:r w:rsidR="00CA10A9">
        <w:rPr>
          <w:rFonts w:ascii="Arial" w:hAnsi="Arial" w:cs="Arial"/>
          <w:lang w:val="en-CA"/>
        </w:rPr>
        <w:t xml:space="preserve"> </w:t>
      </w:r>
      <w:r w:rsidR="004F4FBD">
        <w:rPr>
          <w:rFonts w:ascii="Arial" w:hAnsi="Arial" w:cs="Arial"/>
          <w:lang w:val="en-CA"/>
        </w:rPr>
        <w:t xml:space="preserve">the conference </w:t>
      </w:r>
      <w:r w:rsidR="006E5741">
        <w:rPr>
          <w:rFonts w:ascii="Arial" w:hAnsi="Arial" w:cs="Arial"/>
          <w:lang w:val="en-CA"/>
        </w:rPr>
        <w:t>hosted at the Delta Hotel and Conference Centre in Guelph Ontario.</w:t>
      </w:r>
    </w:p>
    <w:p w:rsidR="009F46C9" w:rsidRDefault="009F46C9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6E5741" w:rsidRDefault="00CA10A9" w:rsidP="0085718E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 xml:space="preserve">This conference </w:t>
      </w:r>
      <w:r w:rsidR="006E5741">
        <w:rPr>
          <w:rFonts w:ascii="Arial" w:hAnsi="Arial" w:cs="Arial"/>
          <w:lang w:val="en-CA"/>
        </w:rPr>
        <w:t>highlights the state of the art in acoustics by bringing</w:t>
      </w:r>
      <w:r>
        <w:rPr>
          <w:rFonts w:ascii="Arial" w:hAnsi="Arial" w:cs="Arial"/>
          <w:lang w:val="en-CA"/>
        </w:rPr>
        <w:t xml:space="preserve"> together </w:t>
      </w:r>
      <w:r w:rsidR="006E5741">
        <w:rPr>
          <w:rFonts w:ascii="Arial" w:hAnsi="Arial" w:cs="Arial"/>
          <w:lang w:val="en-CA"/>
        </w:rPr>
        <w:t xml:space="preserve">leaders, researchers and thinkers.  </w:t>
      </w:r>
    </w:p>
    <w:p w:rsidR="00EB6EB6" w:rsidRDefault="00EB6EB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85718E" w:rsidRDefault="00775618" w:rsidP="00775618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 xml:space="preserve">A </w:t>
      </w:r>
      <w:r w:rsidRPr="00775618">
        <w:rPr>
          <w:rFonts w:ascii="Arial" w:hAnsi="Arial" w:cs="Arial"/>
          <w:b/>
          <w:lang w:val="en-CA"/>
        </w:rPr>
        <w:t>conference schedule</w:t>
      </w:r>
      <w:r>
        <w:rPr>
          <w:rFonts w:ascii="Arial" w:hAnsi="Arial" w:cs="Arial"/>
          <w:lang w:val="en-CA"/>
        </w:rPr>
        <w:t xml:space="preserve"> is being drafted and will be published on the web site</w:t>
      </w:r>
      <w:r w:rsidR="0085718E">
        <w:rPr>
          <w:rFonts w:ascii="Arial" w:hAnsi="Arial" w:cs="Arial"/>
          <w:lang w:val="en-CA"/>
        </w:rPr>
        <w:t xml:space="preserve"> </w:t>
      </w:r>
      <w:hyperlink r:id="rId9" w:history="1">
        <w:r w:rsidR="00065D8C" w:rsidRPr="00851A31">
          <w:rPr>
            <w:rStyle w:val="Hyperlink"/>
            <w:rFonts w:ascii="Arial" w:hAnsi="Arial" w:cs="Arial"/>
            <w:lang w:val="en-CA"/>
          </w:rPr>
          <w:t>http://awc.caa-aca.ca</w:t>
        </w:r>
      </w:hyperlink>
      <w:r w:rsidR="00065D8C">
        <w:rPr>
          <w:rFonts w:ascii="Arial" w:hAnsi="Arial" w:cs="Arial"/>
          <w:lang w:val="en-CA"/>
        </w:rPr>
        <w:t xml:space="preserve"> </w:t>
      </w:r>
      <w:r>
        <w:rPr>
          <w:rFonts w:ascii="Arial" w:hAnsi="Arial" w:cs="Arial"/>
          <w:lang w:val="en-CA"/>
        </w:rPr>
        <w:t xml:space="preserve">  </w:t>
      </w:r>
    </w:p>
    <w:p w:rsidR="00775618" w:rsidRDefault="00775618" w:rsidP="00775618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>Highlights include: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26"/>
        <w:gridCol w:w="7744"/>
      </w:tblGrid>
      <w:tr w:rsidR="00775618" w:rsidTr="0085718E">
        <w:tc>
          <w:tcPr>
            <w:tcW w:w="2358" w:type="dxa"/>
          </w:tcPr>
          <w:p w:rsidR="00775618" w:rsidRDefault="00775618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Tuesday October 10</w:t>
            </w:r>
          </w:p>
        </w:tc>
        <w:tc>
          <w:tcPr>
            <w:tcW w:w="7938" w:type="dxa"/>
          </w:tcPr>
          <w:p w:rsidR="00775618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Standards meetings</w:t>
            </w:r>
          </w:p>
        </w:tc>
      </w:tr>
      <w:tr w:rsidR="0085718E" w:rsidRPr="001C0DB7" w:rsidTr="0085718E">
        <w:tc>
          <w:tcPr>
            <w:tcW w:w="2358" w:type="dxa"/>
            <w:vMerge w:val="restart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Wednesday October 11</w:t>
            </w: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 xml:space="preserve">Keynote Speaker </w:t>
            </w:r>
            <w:r w:rsidRPr="00B271E6">
              <w:rPr>
                <w:rFonts w:ascii="Arial" w:hAnsi="Arial" w:cs="Arial"/>
                <w:b/>
                <w:lang w:val="en-CA"/>
              </w:rPr>
              <w:t>Elliott Berger</w:t>
            </w:r>
            <w:r>
              <w:rPr>
                <w:rFonts w:ascii="Arial" w:hAnsi="Arial" w:cs="Arial"/>
                <w:lang w:val="en-CA"/>
              </w:rPr>
              <w:t xml:space="preserve">: </w:t>
            </w:r>
          </w:p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 w:rsidRPr="006E5741">
              <w:rPr>
                <w:rFonts w:ascii="Arial" w:hAnsi="Arial" w:cs="Arial"/>
                <w:lang w:val="en-CA"/>
              </w:rPr>
              <w:t>Bang!</w:t>
            </w:r>
            <w:r>
              <w:rPr>
                <w:rFonts w:ascii="Arial" w:hAnsi="Arial" w:cs="Arial"/>
                <w:lang w:val="en-CA"/>
              </w:rPr>
              <w:t xml:space="preserve"> </w:t>
            </w:r>
            <w:r w:rsidRPr="006E5741">
              <w:rPr>
                <w:rFonts w:ascii="Arial" w:hAnsi="Arial" w:cs="Arial"/>
                <w:lang w:val="en-CA"/>
              </w:rPr>
              <w:t>Damage from impulse noise</w:t>
            </w:r>
            <w:r>
              <w:rPr>
                <w:rFonts w:ascii="Arial" w:hAnsi="Arial" w:cs="Arial"/>
                <w:lang w:val="en-CA"/>
              </w:rPr>
              <w:t xml:space="preserve"> </w:t>
            </w:r>
            <w:r w:rsidRPr="006E5741">
              <w:rPr>
                <w:rFonts w:ascii="Arial" w:hAnsi="Arial" w:cs="Arial"/>
                <w:lang w:val="en-CA"/>
              </w:rPr>
              <w:t>and the effectiveness of hearing protection</w:t>
            </w:r>
          </w:p>
        </w:tc>
      </w:tr>
      <w:tr w:rsidR="0085718E" w:rsidRPr="001C0DB7" w:rsidTr="0085718E">
        <w:tc>
          <w:tcPr>
            <w:tcW w:w="2358" w:type="dxa"/>
            <w:vMerge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 w:rsidRPr="00B271E6">
              <w:rPr>
                <w:rFonts w:ascii="Arial" w:hAnsi="Arial" w:cs="Arial"/>
                <w:b/>
                <w:lang w:val="en-CA"/>
              </w:rPr>
              <w:t>Reception</w:t>
            </w:r>
            <w:r>
              <w:rPr>
                <w:rFonts w:ascii="Arial" w:hAnsi="Arial" w:cs="Arial"/>
                <w:lang w:val="en-CA"/>
              </w:rPr>
              <w:t xml:space="preserve"> with evening Trade Show</w:t>
            </w:r>
          </w:p>
        </w:tc>
      </w:tr>
      <w:tr w:rsidR="0085718E" w:rsidRPr="001C0DB7" w:rsidTr="0085718E">
        <w:tc>
          <w:tcPr>
            <w:tcW w:w="2358" w:type="dxa"/>
            <w:vMerge w:val="restart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Thursday October 12</w:t>
            </w: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 xml:space="preserve">Keynote Speaker </w:t>
            </w:r>
            <w:r w:rsidRPr="00B271E6">
              <w:rPr>
                <w:rFonts w:ascii="Arial" w:hAnsi="Arial" w:cs="Arial"/>
                <w:b/>
                <w:lang w:val="en-CA"/>
              </w:rPr>
              <w:t>John Bradley</w:t>
            </w:r>
            <w:r>
              <w:rPr>
                <w:rFonts w:ascii="Arial" w:hAnsi="Arial" w:cs="Arial"/>
                <w:lang w:val="en-CA"/>
              </w:rPr>
              <w:t xml:space="preserve">: </w:t>
            </w:r>
          </w:p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A Rationale for a National Classroom Acoustics Standard</w:t>
            </w:r>
          </w:p>
        </w:tc>
      </w:tr>
      <w:tr w:rsidR="0085718E" w:rsidRPr="001C0DB7" w:rsidTr="0085718E">
        <w:tc>
          <w:tcPr>
            <w:tcW w:w="2358" w:type="dxa"/>
            <w:vMerge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 w:rsidRPr="00B271E6">
              <w:rPr>
                <w:rFonts w:ascii="Arial" w:hAnsi="Arial" w:cs="Arial"/>
                <w:b/>
                <w:lang w:val="en-CA"/>
              </w:rPr>
              <w:t>National Research Council workshop</w:t>
            </w:r>
            <w:r>
              <w:rPr>
                <w:rFonts w:ascii="Arial" w:hAnsi="Arial" w:cs="Arial"/>
                <w:lang w:val="en-CA"/>
              </w:rPr>
              <w:t xml:space="preserve"> about</w:t>
            </w:r>
            <w:r w:rsidRPr="00EB6EB6">
              <w:rPr>
                <w:rFonts w:ascii="Arial" w:hAnsi="Arial" w:cs="Arial"/>
                <w:lang w:val="en-CA"/>
              </w:rPr>
              <w:t xml:space="preserve"> tools and data available to consultants and designers to address acoustic chang</w:t>
            </w:r>
            <w:r>
              <w:rPr>
                <w:rFonts w:ascii="Arial" w:hAnsi="Arial" w:cs="Arial"/>
                <w:lang w:val="en-CA"/>
              </w:rPr>
              <w:t>es in the National Building Code</w:t>
            </w:r>
          </w:p>
        </w:tc>
      </w:tr>
      <w:tr w:rsidR="0085718E" w:rsidTr="0085718E">
        <w:tc>
          <w:tcPr>
            <w:tcW w:w="2358" w:type="dxa"/>
            <w:vMerge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 w:rsidRPr="00B271E6">
              <w:rPr>
                <w:rFonts w:ascii="Arial" w:hAnsi="Arial" w:cs="Arial"/>
                <w:b/>
                <w:lang w:val="en-CA"/>
              </w:rPr>
              <w:t>Trade Show</w:t>
            </w:r>
            <w:r>
              <w:rPr>
                <w:rFonts w:ascii="Arial" w:hAnsi="Arial" w:cs="Arial"/>
                <w:lang w:val="en-CA"/>
              </w:rPr>
              <w:t xml:space="preserve"> during daytime</w:t>
            </w:r>
          </w:p>
        </w:tc>
      </w:tr>
      <w:tr w:rsidR="0085718E" w:rsidTr="0085718E">
        <w:tc>
          <w:tcPr>
            <w:tcW w:w="2358" w:type="dxa"/>
            <w:vMerge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 w:rsidRPr="00B271E6">
              <w:rPr>
                <w:rFonts w:ascii="Arial" w:hAnsi="Arial" w:cs="Arial"/>
                <w:b/>
                <w:lang w:val="en-CA"/>
              </w:rPr>
              <w:t>Banquet</w:t>
            </w:r>
            <w:r>
              <w:rPr>
                <w:rFonts w:ascii="Arial" w:hAnsi="Arial" w:cs="Arial"/>
                <w:lang w:val="en-CA"/>
              </w:rPr>
              <w:t xml:space="preserve"> and Awards Ceremony</w:t>
            </w:r>
          </w:p>
        </w:tc>
      </w:tr>
      <w:tr w:rsidR="0085718E" w:rsidRPr="001C0DB7" w:rsidTr="0085718E">
        <w:tc>
          <w:tcPr>
            <w:tcW w:w="2358" w:type="dxa"/>
            <w:vMerge w:val="restart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Friday October 13</w:t>
            </w: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Keynote Speaker</w:t>
            </w:r>
            <w:r w:rsidRPr="00B271E6">
              <w:rPr>
                <w:rFonts w:ascii="Arial" w:hAnsi="Arial" w:cs="Arial"/>
                <w:b/>
                <w:lang w:val="en-CA"/>
              </w:rPr>
              <w:t xml:space="preserve"> Samir Ziada</w:t>
            </w:r>
            <w:r>
              <w:rPr>
                <w:rFonts w:ascii="Arial" w:hAnsi="Arial" w:cs="Arial"/>
                <w:lang w:val="en-CA"/>
              </w:rPr>
              <w:t xml:space="preserve">: </w:t>
            </w:r>
          </w:p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Flow-Excited Acoustic Resonances</w:t>
            </w:r>
          </w:p>
        </w:tc>
      </w:tr>
      <w:tr w:rsidR="0085718E" w:rsidTr="0085718E">
        <w:tc>
          <w:tcPr>
            <w:tcW w:w="2358" w:type="dxa"/>
            <w:vMerge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</w:p>
        </w:tc>
        <w:tc>
          <w:tcPr>
            <w:tcW w:w="7938" w:type="dxa"/>
          </w:tcPr>
          <w:p w:rsidR="0085718E" w:rsidRDefault="0085718E" w:rsidP="00775618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Student Presentation Awards</w:t>
            </w:r>
          </w:p>
        </w:tc>
      </w:tr>
    </w:tbl>
    <w:p w:rsidR="00775618" w:rsidRDefault="00775618" w:rsidP="00775618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AE6991" w:rsidRPr="00A430E9" w:rsidRDefault="00AE6991" w:rsidP="00AE6991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CA10A9" w:rsidRDefault="00AE6991" w:rsidP="00AE6991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b/>
          <w:sz w:val="24"/>
          <w:lang w:val="en-CA"/>
        </w:rPr>
        <w:t>Key Dates</w:t>
      </w:r>
    </w:p>
    <w:p w:rsidR="004253CC" w:rsidRDefault="008D6C98" w:rsidP="008D6C98">
      <w:pPr>
        <w:pStyle w:val="CorpsdeTexte-2"/>
        <w:numPr>
          <w:ilvl w:val="0"/>
          <w:numId w:val="45"/>
        </w:numPr>
        <w:spacing w:before="12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>Submit a</w:t>
      </w:r>
      <w:r w:rsidR="00043662">
        <w:rPr>
          <w:rFonts w:ascii="Arial" w:hAnsi="Arial" w:cs="Arial"/>
          <w:lang w:val="en-CA"/>
        </w:rPr>
        <w:t xml:space="preserve"> </w:t>
      </w:r>
      <w:r w:rsidR="004F4FBD" w:rsidRPr="00902E2E">
        <w:rPr>
          <w:rFonts w:ascii="Arial" w:hAnsi="Arial" w:cs="Arial"/>
          <w:b/>
          <w:lang w:val="en-CA"/>
        </w:rPr>
        <w:t xml:space="preserve">two-page paper </w:t>
      </w:r>
      <w:r w:rsidR="004253CC">
        <w:rPr>
          <w:rFonts w:ascii="Arial" w:hAnsi="Arial" w:cs="Arial"/>
          <w:b/>
          <w:lang w:val="en-CA"/>
        </w:rPr>
        <w:t xml:space="preserve">and register for the conference </w:t>
      </w:r>
      <w:r w:rsidR="005541F7" w:rsidRPr="00902E2E">
        <w:rPr>
          <w:rFonts w:ascii="Arial" w:hAnsi="Arial" w:cs="Arial"/>
          <w:b/>
          <w:lang w:val="en-CA"/>
        </w:rPr>
        <w:t>by</w:t>
      </w:r>
      <w:r w:rsidR="00AE6991" w:rsidRPr="00902E2E">
        <w:rPr>
          <w:rFonts w:ascii="Arial" w:hAnsi="Arial" w:cs="Arial"/>
          <w:b/>
          <w:lang w:val="en-CA"/>
        </w:rPr>
        <w:t xml:space="preserve"> August 1, 2017</w:t>
      </w:r>
      <w:r w:rsidR="004F4FBD">
        <w:rPr>
          <w:rFonts w:ascii="Arial" w:hAnsi="Arial" w:cs="Arial"/>
          <w:lang w:val="en-CA"/>
        </w:rPr>
        <w:t xml:space="preserve"> for publication in the </w:t>
      </w:r>
      <w:r w:rsidR="00AE6991">
        <w:rPr>
          <w:rFonts w:ascii="Arial" w:hAnsi="Arial" w:cs="Arial"/>
          <w:lang w:val="en-CA"/>
        </w:rPr>
        <w:t xml:space="preserve">conference </w:t>
      </w:r>
      <w:r w:rsidR="004F4FBD">
        <w:rPr>
          <w:rFonts w:ascii="Arial" w:hAnsi="Arial" w:cs="Arial"/>
          <w:lang w:val="en-CA"/>
        </w:rPr>
        <w:t>proceedings.</w:t>
      </w:r>
    </w:p>
    <w:p w:rsidR="005541F7" w:rsidRDefault="004253CC" w:rsidP="008D6C98">
      <w:pPr>
        <w:pStyle w:val="CorpsdeTexte-2"/>
        <w:numPr>
          <w:ilvl w:val="0"/>
          <w:numId w:val="45"/>
        </w:numPr>
        <w:spacing w:before="120"/>
        <w:rPr>
          <w:rFonts w:ascii="Arial" w:hAnsi="Arial" w:cs="Arial"/>
          <w:lang w:val="en-CA"/>
        </w:rPr>
      </w:pPr>
      <w:r w:rsidRPr="004253CC">
        <w:rPr>
          <w:rFonts w:ascii="Arial" w:hAnsi="Arial" w:cs="Arial"/>
          <w:b/>
          <w:lang w:val="en-CA"/>
        </w:rPr>
        <w:t>Register by September 11, 2017</w:t>
      </w:r>
      <w:r w:rsidR="004F4FBD">
        <w:rPr>
          <w:rFonts w:ascii="Arial" w:hAnsi="Arial" w:cs="Arial"/>
          <w:lang w:val="en-CA"/>
        </w:rPr>
        <w:t xml:space="preserve"> </w:t>
      </w:r>
      <w:r>
        <w:rPr>
          <w:rFonts w:ascii="Arial" w:hAnsi="Arial" w:cs="Arial"/>
          <w:lang w:val="en-CA"/>
        </w:rPr>
        <w:t>for the lower early registration rates.  Prices will go up.</w:t>
      </w:r>
    </w:p>
    <w:p w:rsidR="004253CC" w:rsidRPr="00070BF7" w:rsidRDefault="004253CC" w:rsidP="008D6C98">
      <w:pPr>
        <w:pStyle w:val="CorpsdeTexte-2"/>
        <w:numPr>
          <w:ilvl w:val="0"/>
          <w:numId w:val="45"/>
        </w:numPr>
        <w:spacing w:before="120"/>
        <w:rPr>
          <w:rFonts w:ascii="Arial" w:hAnsi="Arial" w:cs="Arial"/>
          <w:b/>
          <w:lang w:val="en-CA"/>
        </w:rPr>
      </w:pPr>
      <w:r w:rsidRPr="00070BF7">
        <w:rPr>
          <w:rFonts w:ascii="Arial" w:hAnsi="Arial" w:cs="Arial"/>
          <w:b/>
          <w:lang w:val="en-CA"/>
        </w:rPr>
        <w:t xml:space="preserve">Reserve </w:t>
      </w:r>
      <w:r w:rsidR="00B271E6" w:rsidRPr="00070BF7">
        <w:rPr>
          <w:rFonts w:ascii="Arial" w:hAnsi="Arial" w:cs="Arial"/>
          <w:b/>
          <w:lang w:val="en-CA"/>
        </w:rPr>
        <w:t>rooms</w:t>
      </w:r>
      <w:r w:rsidR="00B271E6">
        <w:rPr>
          <w:rFonts w:ascii="Arial" w:hAnsi="Arial" w:cs="Arial"/>
          <w:lang w:val="en-CA"/>
        </w:rPr>
        <w:t xml:space="preserve"> from the block of </w:t>
      </w:r>
      <w:r>
        <w:rPr>
          <w:rFonts w:ascii="Arial" w:hAnsi="Arial" w:cs="Arial"/>
          <w:lang w:val="en-CA"/>
        </w:rPr>
        <w:t xml:space="preserve">reduced-rate hotel rooms </w:t>
      </w:r>
      <w:r w:rsidRPr="00070BF7">
        <w:rPr>
          <w:rFonts w:ascii="Arial" w:hAnsi="Arial" w:cs="Arial"/>
          <w:b/>
          <w:lang w:val="en-CA"/>
        </w:rPr>
        <w:t>by September 11, 2017.</w:t>
      </w:r>
    </w:p>
    <w:p w:rsidR="00902E2E" w:rsidRDefault="00902E2E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B271E6" w:rsidRDefault="00B271E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B271E6" w:rsidRDefault="00B271E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B271E6" w:rsidRDefault="00B271E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B271E6" w:rsidRDefault="00B271E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B271E6" w:rsidRDefault="00B271E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B271E6" w:rsidRDefault="00B271E6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8D6C98" w:rsidRPr="00BC313B" w:rsidRDefault="00B271E6" w:rsidP="008D6C98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  <w:sz w:val="32"/>
          <w:lang w:val="en-CA"/>
        </w:rPr>
      </w:pPr>
      <w:r>
        <w:rPr>
          <w:rFonts w:ascii="Arial" w:hAnsi="Arial" w:cs="Arial"/>
          <w:smallCaps/>
          <w:sz w:val="32"/>
          <w:lang w:val="en-CA"/>
        </w:rPr>
        <w:t>Register Now !</w:t>
      </w:r>
    </w:p>
    <w:p w:rsidR="008D6C98" w:rsidRPr="00902E2E" w:rsidRDefault="008D6C98" w:rsidP="008D6C98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  <w:lang w:val="en-CA"/>
        </w:rPr>
      </w:pPr>
      <w:r w:rsidRPr="00902E2E">
        <w:rPr>
          <w:rFonts w:ascii="Arial" w:hAnsi="Arial" w:cs="Arial"/>
          <w:smallCaps/>
          <w:lang w:val="en-CA"/>
        </w:rPr>
        <w:lastRenderedPageBreak/>
        <w:t>Acoustics Week in Canada 2017 – Guelph, Ontario</w:t>
      </w:r>
    </w:p>
    <w:p w:rsidR="004F4FBD" w:rsidRDefault="004F4FBD" w:rsidP="0004575D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962DB1" w:rsidRDefault="00962DB1" w:rsidP="0004575D">
      <w:pPr>
        <w:pStyle w:val="CorpsdeTexte-2"/>
        <w:spacing w:before="120"/>
        <w:ind w:firstLine="0"/>
        <w:rPr>
          <w:rFonts w:ascii="Arial" w:hAnsi="Arial" w:cs="Arial"/>
          <w:b/>
          <w:sz w:val="24"/>
          <w:lang w:val="en-CA"/>
        </w:rPr>
      </w:pPr>
      <w:r w:rsidRPr="00A430E9">
        <w:rPr>
          <w:rFonts w:ascii="Arial" w:hAnsi="Arial" w:cs="Arial"/>
          <w:b/>
          <w:sz w:val="24"/>
          <w:lang w:val="en-CA"/>
        </w:rPr>
        <w:t>Registration</w:t>
      </w:r>
    </w:p>
    <w:tbl>
      <w:tblPr>
        <w:tblStyle w:val="TableGrid"/>
        <w:tblW w:w="0" w:type="auto"/>
        <w:tblInd w:w="1188" w:type="dxa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0"/>
        <w:gridCol w:w="1710"/>
        <w:gridCol w:w="225"/>
        <w:gridCol w:w="1935"/>
      </w:tblGrid>
      <w:tr w:rsidR="00962DB1" w:rsidTr="00D145AE">
        <w:tc>
          <w:tcPr>
            <w:tcW w:w="3330" w:type="dxa"/>
            <w:tcBorders>
              <w:bottom w:val="single" w:sz="4" w:space="0" w:color="auto"/>
            </w:tcBorders>
          </w:tcPr>
          <w:p w:rsidR="00962DB1" w:rsidRDefault="00962DB1" w:rsidP="0004575D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:rsidR="00962DB1" w:rsidRDefault="00962DB1" w:rsidP="00727117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Member</w:t>
            </w:r>
          </w:p>
        </w:tc>
        <w:tc>
          <w:tcPr>
            <w:tcW w:w="2160" w:type="dxa"/>
            <w:gridSpan w:val="2"/>
            <w:tcBorders>
              <w:bottom w:val="single" w:sz="4" w:space="0" w:color="auto"/>
            </w:tcBorders>
          </w:tcPr>
          <w:p w:rsidR="00962DB1" w:rsidRDefault="00962DB1" w:rsidP="00727117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Non-member</w:t>
            </w:r>
          </w:p>
        </w:tc>
      </w:tr>
      <w:tr w:rsidR="00962DB1" w:rsidTr="00D145AE">
        <w:trPr>
          <w:trHeight w:val="458"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DB1" w:rsidRDefault="00962DB1" w:rsidP="0004575D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 xml:space="preserve">Full </w:t>
            </w:r>
            <w:r w:rsidR="00D145AE">
              <w:rPr>
                <w:rFonts w:ascii="Arial" w:hAnsi="Arial" w:cs="Arial"/>
                <w:lang w:val="en-CA"/>
              </w:rPr>
              <w:t xml:space="preserve">conference </w:t>
            </w:r>
            <w:r>
              <w:rPr>
                <w:rFonts w:ascii="Arial" w:hAnsi="Arial" w:cs="Arial"/>
                <w:lang w:val="en-CA"/>
              </w:rPr>
              <w:t>registration</w:t>
            </w:r>
          </w:p>
        </w:tc>
        <w:tc>
          <w:tcPr>
            <w:tcW w:w="19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DB1" w:rsidRDefault="00DE0EFC" w:rsidP="00DE0EFC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$ 495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DB1" w:rsidRDefault="00DE0EFC" w:rsidP="00DE0EFC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$ 615</w:t>
            </w:r>
          </w:p>
        </w:tc>
      </w:tr>
      <w:tr w:rsidR="00962DB1" w:rsidTr="00D145AE">
        <w:trPr>
          <w:trHeight w:val="458"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DB1" w:rsidRDefault="00962DB1" w:rsidP="0004575D">
            <w:pPr>
              <w:pStyle w:val="CorpsdeTexte-2"/>
              <w:spacing w:before="120"/>
              <w:ind w:firstLine="0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 xml:space="preserve">Student </w:t>
            </w:r>
            <w:r w:rsidR="00D145AE">
              <w:rPr>
                <w:rFonts w:ascii="Arial" w:hAnsi="Arial" w:cs="Arial"/>
                <w:lang w:val="en-CA"/>
              </w:rPr>
              <w:t xml:space="preserve">conference </w:t>
            </w:r>
            <w:r>
              <w:rPr>
                <w:rFonts w:ascii="Arial" w:hAnsi="Arial" w:cs="Arial"/>
                <w:lang w:val="en-CA"/>
              </w:rPr>
              <w:t>registration</w:t>
            </w:r>
          </w:p>
        </w:tc>
        <w:tc>
          <w:tcPr>
            <w:tcW w:w="19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DB1" w:rsidRDefault="00DE0EFC" w:rsidP="005B3782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$ 2</w:t>
            </w:r>
            <w:r w:rsidR="005B3782">
              <w:rPr>
                <w:rFonts w:ascii="Arial" w:hAnsi="Arial" w:cs="Arial"/>
                <w:lang w:val="en-CA"/>
              </w:rPr>
              <w:t>7</w:t>
            </w:r>
            <w:r>
              <w:rPr>
                <w:rFonts w:ascii="Arial" w:hAnsi="Arial" w:cs="Arial"/>
                <w:lang w:val="en-CA"/>
              </w:rPr>
              <w:t>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DB1" w:rsidRDefault="00DE0EFC" w:rsidP="005B3782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  <w:lang w:val="en-CA"/>
              </w:rPr>
            </w:pPr>
            <w:r>
              <w:rPr>
                <w:rFonts w:ascii="Arial" w:hAnsi="Arial" w:cs="Arial"/>
                <w:lang w:val="en-CA"/>
              </w:rPr>
              <w:t>$ 3</w:t>
            </w:r>
            <w:r w:rsidR="005B3782">
              <w:rPr>
                <w:rFonts w:ascii="Arial" w:hAnsi="Arial" w:cs="Arial"/>
                <w:lang w:val="en-CA"/>
              </w:rPr>
              <w:t>35</w:t>
            </w:r>
          </w:p>
        </w:tc>
      </w:tr>
    </w:tbl>
    <w:p w:rsidR="00A06A73" w:rsidRDefault="00962DB1" w:rsidP="00962DB1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 xml:space="preserve">For further details </w:t>
      </w:r>
      <w:r w:rsidRPr="00A430E9">
        <w:rPr>
          <w:rFonts w:ascii="Arial" w:hAnsi="Arial" w:cs="Arial"/>
          <w:lang w:val="en-CA"/>
        </w:rPr>
        <w:t>ple</w:t>
      </w:r>
      <w:r w:rsidR="00043662">
        <w:rPr>
          <w:rFonts w:ascii="Arial" w:hAnsi="Arial" w:cs="Arial"/>
          <w:lang w:val="en-CA"/>
        </w:rPr>
        <w:t>ase refer to the conference web</w:t>
      </w:r>
      <w:r w:rsidRPr="00A430E9">
        <w:rPr>
          <w:rFonts w:ascii="Arial" w:hAnsi="Arial" w:cs="Arial"/>
          <w:lang w:val="en-CA"/>
        </w:rPr>
        <w:t>site.</w:t>
      </w:r>
      <w:r w:rsidR="008D6C98">
        <w:rPr>
          <w:rFonts w:ascii="Arial" w:hAnsi="Arial" w:cs="Arial"/>
          <w:lang w:val="en-CA"/>
        </w:rPr>
        <w:t xml:space="preserve">  Rates go up after </w:t>
      </w:r>
      <w:r w:rsidR="00D145AE">
        <w:rPr>
          <w:rFonts w:ascii="Arial" w:hAnsi="Arial" w:cs="Arial"/>
          <w:lang w:val="en-CA"/>
        </w:rPr>
        <w:t>September 11, 2017</w:t>
      </w:r>
      <w:r w:rsidR="008D6C98">
        <w:rPr>
          <w:rFonts w:ascii="Arial" w:hAnsi="Arial" w:cs="Arial"/>
          <w:lang w:val="en-CA"/>
        </w:rPr>
        <w:t>.</w:t>
      </w:r>
    </w:p>
    <w:p w:rsidR="0092038B" w:rsidRPr="00A430E9" w:rsidRDefault="0092038B" w:rsidP="0092038B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92038B" w:rsidRDefault="0092038B" w:rsidP="0092038B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 w:rsidRPr="00A430E9">
        <w:rPr>
          <w:rFonts w:ascii="Arial" w:hAnsi="Arial" w:cs="Arial"/>
          <w:b/>
          <w:sz w:val="24"/>
          <w:lang w:val="en-CA"/>
        </w:rPr>
        <w:t>Venue and Accommodation</w:t>
      </w:r>
    </w:p>
    <w:p w:rsidR="0092038B" w:rsidRDefault="0092038B" w:rsidP="0092038B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 w:rsidRPr="00A430E9">
        <w:rPr>
          <w:rFonts w:ascii="Arial" w:hAnsi="Arial" w:cs="Arial"/>
          <w:lang w:val="en-CA"/>
        </w:rPr>
        <w:t>The conference will be held at Marrio</w:t>
      </w:r>
      <w:r w:rsidR="00043662">
        <w:rPr>
          <w:rFonts w:ascii="Arial" w:hAnsi="Arial" w:cs="Arial"/>
          <w:lang w:val="en-CA"/>
        </w:rPr>
        <w:t>t</w:t>
      </w:r>
      <w:r w:rsidRPr="00A430E9">
        <w:rPr>
          <w:rFonts w:ascii="Arial" w:hAnsi="Arial" w:cs="Arial"/>
          <w:lang w:val="en-CA"/>
        </w:rPr>
        <w:t xml:space="preserve">t’s Delta Hotel and Conference Centre in Guelph.  </w:t>
      </w:r>
    </w:p>
    <w:p w:rsidR="0092038B" w:rsidRDefault="0092038B" w:rsidP="0092038B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 xml:space="preserve">Enjoy the convenience of </w:t>
      </w:r>
      <w:r w:rsidR="00962DB1">
        <w:rPr>
          <w:rFonts w:ascii="Arial" w:hAnsi="Arial" w:cs="Arial"/>
          <w:lang w:val="en-CA"/>
        </w:rPr>
        <w:t>staying at the conference venue.  The</w:t>
      </w:r>
      <w:r w:rsidRPr="00A430E9">
        <w:rPr>
          <w:rFonts w:ascii="Arial" w:hAnsi="Arial" w:cs="Arial"/>
          <w:lang w:val="en-CA"/>
        </w:rPr>
        <w:t xml:space="preserve"> hotel </w:t>
      </w:r>
      <w:r w:rsidR="00962DB1">
        <w:rPr>
          <w:rFonts w:ascii="Arial" w:hAnsi="Arial" w:cs="Arial"/>
          <w:lang w:val="en-CA"/>
        </w:rPr>
        <w:t>has set aside a block of rooms for the conference at</w:t>
      </w:r>
      <w:r w:rsidRPr="00A430E9">
        <w:rPr>
          <w:rFonts w:ascii="Arial" w:hAnsi="Arial" w:cs="Arial"/>
          <w:lang w:val="en-CA"/>
        </w:rPr>
        <w:t xml:space="preserve"> a special rate of </w:t>
      </w:r>
      <w:r w:rsidRPr="00962DB1">
        <w:rPr>
          <w:rFonts w:ascii="Arial" w:hAnsi="Arial" w:cs="Arial"/>
          <w:b/>
          <w:lang w:val="en-CA"/>
        </w:rPr>
        <w:t>$129 per night</w:t>
      </w:r>
      <w:r w:rsidRPr="00A430E9">
        <w:rPr>
          <w:rFonts w:ascii="Arial" w:hAnsi="Arial" w:cs="Arial"/>
          <w:lang w:val="en-CA"/>
        </w:rPr>
        <w:t xml:space="preserve"> for reservations made until September 11</w:t>
      </w:r>
      <w:r w:rsidRPr="00A430E9">
        <w:rPr>
          <w:rFonts w:ascii="Arial" w:hAnsi="Arial" w:cs="Arial"/>
          <w:vertAlign w:val="superscript"/>
          <w:lang w:val="en-CA"/>
        </w:rPr>
        <w:t>th</w:t>
      </w:r>
      <w:r w:rsidRPr="00A430E9">
        <w:rPr>
          <w:rFonts w:ascii="Arial" w:hAnsi="Arial" w:cs="Arial"/>
          <w:lang w:val="en-CA"/>
        </w:rPr>
        <w:t xml:space="preserve">.  </w:t>
      </w:r>
      <w:r w:rsidR="00ED761A">
        <w:rPr>
          <w:rFonts w:ascii="Arial" w:hAnsi="Arial" w:cs="Arial"/>
          <w:lang w:val="en-CA"/>
        </w:rPr>
        <w:t>Claim the sp</w:t>
      </w:r>
      <w:r w:rsidR="006D1BB1">
        <w:rPr>
          <w:rFonts w:ascii="Arial" w:hAnsi="Arial" w:cs="Arial"/>
          <w:lang w:val="en-CA"/>
        </w:rPr>
        <w:t xml:space="preserve">ecial rate by reserving at 519-780-3700 or 1-800-268-1133 and identifying the group Canadian Acoustical Association (Group Code CAN101017_001).  </w:t>
      </w:r>
      <w:r w:rsidRPr="00A430E9">
        <w:rPr>
          <w:rFonts w:ascii="Arial" w:hAnsi="Arial" w:cs="Arial"/>
          <w:lang w:val="en-CA"/>
        </w:rPr>
        <w:t xml:space="preserve">Extend your stay and enjoy the local area at the same special rate.  Guests have free access to the large </w:t>
      </w:r>
      <w:proofErr w:type="spellStart"/>
      <w:r w:rsidRPr="00A430E9">
        <w:rPr>
          <w:rFonts w:ascii="Arial" w:hAnsi="Arial" w:cs="Arial"/>
          <w:lang w:val="en-CA"/>
        </w:rPr>
        <w:t>Movati</w:t>
      </w:r>
      <w:proofErr w:type="spellEnd"/>
      <w:r w:rsidRPr="00A430E9">
        <w:rPr>
          <w:rFonts w:ascii="Arial" w:hAnsi="Arial" w:cs="Arial"/>
          <w:lang w:val="en-CA"/>
        </w:rPr>
        <w:t xml:space="preserve"> Athletic fitness centre next door.  </w:t>
      </w:r>
    </w:p>
    <w:p w:rsidR="006D1BB1" w:rsidRPr="00A430E9" w:rsidRDefault="006D1BB1" w:rsidP="0092038B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8D6C98" w:rsidRDefault="008D6C98" w:rsidP="008D6C98">
      <w:pPr>
        <w:pStyle w:val="CorpsdeTexte-2"/>
        <w:spacing w:before="120"/>
        <w:ind w:firstLine="0"/>
        <w:rPr>
          <w:rFonts w:ascii="Arial" w:hAnsi="Arial" w:cs="Arial"/>
          <w:b/>
          <w:sz w:val="24"/>
          <w:lang w:val="en-CA"/>
        </w:rPr>
      </w:pPr>
      <w:r w:rsidRPr="00A430E9">
        <w:rPr>
          <w:rFonts w:ascii="Arial" w:hAnsi="Arial" w:cs="Arial"/>
          <w:b/>
          <w:sz w:val="24"/>
          <w:lang w:val="en-CA"/>
        </w:rPr>
        <w:t xml:space="preserve">Exhibition </w:t>
      </w:r>
    </w:p>
    <w:p w:rsidR="006450A8" w:rsidRDefault="008D6C98" w:rsidP="006450A8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>You will have opport</w:t>
      </w:r>
      <w:r w:rsidR="006450A8">
        <w:rPr>
          <w:rFonts w:ascii="Arial" w:hAnsi="Arial" w:cs="Arial"/>
          <w:lang w:val="en-CA"/>
        </w:rPr>
        <w:t xml:space="preserve">unities to look for new products and try the latest in equipment from key suppliers to the acoustic community.  Look for them at the conference exhibition for in-person and hands-on interaction!  </w:t>
      </w:r>
    </w:p>
    <w:p w:rsidR="008D6C98" w:rsidRPr="00A430E9" w:rsidRDefault="006450A8" w:rsidP="006450A8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 xml:space="preserve">Suppliers who have not yet reserved their spot should do so </w:t>
      </w:r>
      <w:r w:rsidR="00775618">
        <w:rPr>
          <w:rFonts w:ascii="Arial" w:hAnsi="Arial" w:cs="Arial"/>
          <w:lang w:val="en-CA"/>
        </w:rPr>
        <w:t>promptly, as spaces are filling up quickly.  A few sponsorship opportunities are also still available.  C</w:t>
      </w:r>
      <w:r>
        <w:rPr>
          <w:rFonts w:ascii="Arial" w:hAnsi="Arial" w:cs="Arial"/>
          <w:lang w:val="en-CA"/>
        </w:rPr>
        <w:t>ontact the Exhibits and Sponsor</w:t>
      </w:r>
      <w:r w:rsidR="009F46C9">
        <w:rPr>
          <w:rFonts w:ascii="Arial" w:hAnsi="Arial" w:cs="Arial"/>
          <w:lang w:val="en-CA"/>
        </w:rPr>
        <w:t>ship coordinator – Bernard Feder.</w:t>
      </w:r>
    </w:p>
    <w:p w:rsidR="00DC2213" w:rsidRPr="00A430E9" w:rsidRDefault="00DC2213" w:rsidP="00DC2213">
      <w:pPr>
        <w:pStyle w:val="CorpsdeTexte-2"/>
        <w:spacing w:before="120"/>
        <w:ind w:firstLine="0"/>
        <w:rPr>
          <w:rFonts w:ascii="Arial" w:hAnsi="Arial" w:cs="Arial"/>
          <w:lang w:val="en-CA"/>
        </w:rPr>
      </w:pPr>
    </w:p>
    <w:p w:rsidR="00DC2213" w:rsidRPr="00A430E9" w:rsidRDefault="00902E2E" w:rsidP="008D6C98">
      <w:pPr>
        <w:pStyle w:val="CorpsdeTexte-2"/>
        <w:spacing w:before="120"/>
        <w:ind w:firstLine="0"/>
        <w:jc w:val="left"/>
        <w:rPr>
          <w:rFonts w:ascii="Arial" w:hAnsi="Arial" w:cs="Arial"/>
          <w:lang w:val="en-CA"/>
        </w:rPr>
      </w:pPr>
      <w:r>
        <w:rPr>
          <w:rFonts w:ascii="Arial" w:hAnsi="Arial" w:cs="Arial"/>
          <w:b/>
          <w:sz w:val="24"/>
          <w:lang w:val="en-CA"/>
        </w:rPr>
        <w:t xml:space="preserve">Key </w:t>
      </w:r>
      <w:r w:rsidR="00DC2213" w:rsidRPr="00A430E9">
        <w:rPr>
          <w:rFonts w:ascii="Arial" w:hAnsi="Arial" w:cs="Arial"/>
          <w:b/>
          <w:sz w:val="24"/>
          <w:lang w:val="en-CA"/>
        </w:rPr>
        <w:t>Contacts</w:t>
      </w:r>
      <w:r w:rsidR="00DC2213" w:rsidRPr="00A430E9">
        <w:rPr>
          <w:rFonts w:ascii="Arial" w:hAnsi="Arial" w:cs="Arial"/>
          <w:lang w:val="en-CA"/>
        </w:rPr>
        <w:t>:</w:t>
      </w:r>
    </w:p>
    <w:p w:rsidR="006D1BB1" w:rsidRDefault="00DC2213" w:rsidP="006D1BB1">
      <w:pPr>
        <w:pStyle w:val="CorpsdeTexte-2"/>
        <w:spacing w:before="120"/>
        <w:rPr>
          <w:rFonts w:ascii="Arial" w:hAnsi="Arial" w:cs="Arial"/>
          <w:lang w:val="en-CA"/>
        </w:rPr>
      </w:pPr>
      <w:r w:rsidRPr="00A430E9">
        <w:rPr>
          <w:rFonts w:ascii="Arial" w:hAnsi="Arial" w:cs="Arial"/>
          <w:lang w:val="en-CA"/>
        </w:rPr>
        <w:t>Conference Chair: Peter VanDelden</w:t>
      </w:r>
      <w:r w:rsidR="00065D8C">
        <w:rPr>
          <w:rFonts w:ascii="Arial" w:hAnsi="Arial" w:cs="Arial"/>
          <w:lang w:val="en-CA"/>
        </w:rPr>
        <w:t xml:space="preserve"> </w:t>
      </w:r>
      <w:r w:rsidR="006D1BB1">
        <w:rPr>
          <w:rFonts w:ascii="Arial" w:hAnsi="Arial" w:cs="Arial"/>
          <w:lang w:val="en-CA"/>
        </w:rPr>
        <w:t>(</w:t>
      </w:r>
      <w:hyperlink r:id="rId10" w:history="1">
        <w:r w:rsidR="006D1BB1" w:rsidRPr="005B71E0">
          <w:rPr>
            <w:rStyle w:val="Hyperlink"/>
            <w:rFonts w:ascii="Arial" w:hAnsi="Arial" w:cs="Arial"/>
            <w:lang w:val="en-CA"/>
          </w:rPr>
          <w:t>conference@caa-aca.ca</w:t>
        </w:r>
      </w:hyperlink>
      <w:r w:rsidR="006D1BB1">
        <w:rPr>
          <w:rFonts w:ascii="Arial" w:hAnsi="Arial" w:cs="Arial"/>
          <w:lang w:val="en-CA"/>
        </w:rPr>
        <w:t xml:space="preserve">) </w:t>
      </w:r>
    </w:p>
    <w:p w:rsidR="00A430E9" w:rsidRPr="00A430E9" w:rsidRDefault="00DC2213" w:rsidP="006D1BB1">
      <w:pPr>
        <w:pStyle w:val="CorpsdeTexte-2"/>
        <w:spacing w:before="120"/>
        <w:rPr>
          <w:rFonts w:ascii="Arial" w:hAnsi="Arial" w:cs="Arial"/>
          <w:lang w:val="en-CA"/>
        </w:rPr>
      </w:pPr>
      <w:r w:rsidRPr="00A430E9">
        <w:rPr>
          <w:rFonts w:ascii="Arial" w:hAnsi="Arial" w:cs="Arial"/>
          <w:lang w:val="en-CA"/>
        </w:rPr>
        <w:t xml:space="preserve">Technical Chair: </w:t>
      </w:r>
      <w:r w:rsidR="006D1BB1" w:rsidRPr="006D1BB1">
        <w:rPr>
          <w:rFonts w:ascii="Arial" w:hAnsi="Arial" w:cs="Arial"/>
          <w:lang w:val="en-CA"/>
        </w:rPr>
        <w:t>Christian Giguère</w:t>
      </w:r>
      <w:r w:rsidR="00065D8C">
        <w:rPr>
          <w:rFonts w:ascii="Arial" w:hAnsi="Arial" w:cs="Arial"/>
          <w:lang w:val="en-CA"/>
        </w:rPr>
        <w:t xml:space="preserve"> </w:t>
      </w:r>
      <w:r w:rsidR="00A430E9" w:rsidRPr="00A430E9">
        <w:rPr>
          <w:rFonts w:ascii="Arial" w:hAnsi="Arial" w:cs="Arial"/>
          <w:lang w:val="en-CA"/>
        </w:rPr>
        <w:t>(</w:t>
      </w:r>
      <w:hyperlink r:id="rId11" w:history="1">
        <w:r w:rsidR="00065D8C" w:rsidRPr="00851A31">
          <w:rPr>
            <w:rStyle w:val="Hyperlink"/>
            <w:rFonts w:ascii="Arial" w:hAnsi="Arial" w:cs="Arial"/>
            <w:lang w:val="en-CA"/>
          </w:rPr>
          <w:t>technical-chair@caa-aca.ca</w:t>
        </w:r>
      </w:hyperlink>
      <w:r w:rsidR="00AA6D80" w:rsidRPr="00A430E9">
        <w:rPr>
          <w:rFonts w:ascii="Arial" w:hAnsi="Arial" w:cs="Arial"/>
          <w:lang w:val="en-CA"/>
        </w:rPr>
        <w:t>)</w:t>
      </w:r>
    </w:p>
    <w:p w:rsidR="008B5361" w:rsidRDefault="00A430E9" w:rsidP="006D1BB1">
      <w:pPr>
        <w:pStyle w:val="CorpsdeTexte-2"/>
        <w:spacing w:before="120"/>
        <w:jc w:val="left"/>
        <w:rPr>
          <w:rFonts w:ascii="Arial" w:hAnsi="Arial" w:cs="Arial"/>
          <w:lang w:val="en-CA"/>
        </w:rPr>
      </w:pPr>
      <w:r w:rsidRPr="00A430E9">
        <w:rPr>
          <w:rFonts w:ascii="Arial" w:hAnsi="Arial" w:cs="Arial"/>
          <w:lang w:val="en-CA"/>
        </w:rPr>
        <w:t xml:space="preserve">Exhibits and Sponsorship: </w:t>
      </w:r>
      <w:r w:rsidR="00AA6D80" w:rsidRPr="00A430E9">
        <w:rPr>
          <w:rFonts w:ascii="Arial" w:hAnsi="Arial" w:cs="Arial"/>
          <w:lang w:val="en-CA"/>
        </w:rPr>
        <w:t>Bernard Feder (</w:t>
      </w:r>
      <w:hyperlink r:id="rId12" w:history="1">
        <w:r w:rsidRPr="00A430E9">
          <w:rPr>
            <w:rStyle w:val="Hyperlink"/>
            <w:rFonts w:ascii="Arial" w:hAnsi="Arial" w:cs="Arial"/>
            <w:lang w:val="en-CA"/>
          </w:rPr>
          <w:t>bfeder@hgcengineering.com</w:t>
        </w:r>
      </w:hyperlink>
      <w:r w:rsidR="00AA6D80" w:rsidRPr="00A430E9">
        <w:rPr>
          <w:rFonts w:ascii="Arial" w:hAnsi="Arial" w:cs="Arial"/>
          <w:lang w:val="en-CA"/>
        </w:rPr>
        <w:t>)</w:t>
      </w:r>
    </w:p>
    <w:p w:rsidR="006D1BB1" w:rsidRPr="00687A2A" w:rsidRDefault="00902E2E" w:rsidP="006D1BB1">
      <w:pPr>
        <w:pStyle w:val="CorpsdeTexte-2"/>
        <w:spacing w:before="120"/>
        <w:rPr>
          <w:rFonts w:ascii="Arial" w:hAnsi="Arial" w:cs="Arial"/>
          <w:lang w:val="it-IT"/>
        </w:rPr>
      </w:pPr>
      <w:r w:rsidRPr="00687A2A">
        <w:rPr>
          <w:rFonts w:ascii="Arial" w:hAnsi="Arial" w:cs="Arial"/>
          <w:lang w:val="it-IT"/>
        </w:rPr>
        <w:t>Registration: Dalila Giusti</w:t>
      </w:r>
      <w:r w:rsidR="00065D8C" w:rsidRPr="00687A2A">
        <w:rPr>
          <w:rFonts w:ascii="Arial" w:hAnsi="Arial" w:cs="Arial"/>
          <w:lang w:val="it-IT"/>
        </w:rPr>
        <w:t xml:space="preserve"> </w:t>
      </w:r>
      <w:r w:rsidR="006D1BB1" w:rsidRPr="00687A2A">
        <w:rPr>
          <w:rFonts w:ascii="Arial" w:hAnsi="Arial" w:cs="Arial"/>
          <w:lang w:val="it-IT"/>
        </w:rPr>
        <w:t>(</w:t>
      </w:r>
      <w:hyperlink r:id="rId13" w:history="1">
        <w:r w:rsidR="006D1BB1" w:rsidRPr="00687A2A">
          <w:rPr>
            <w:rStyle w:val="Hyperlink"/>
            <w:rFonts w:ascii="Arial" w:hAnsi="Arial" w:cs="Arial"/>
            <w:lang w:val="it-IT"/>
          </w:rPr>
          <w:t>treasurer@caa-aca.ca</w:t>
        </w:r>
      </w:hyperlink>
      <w:r w:rsidR="006D1BB1" w:rsidRPr="00687A2A">
        <w:rPr>
          <w:rFonts w:ascii="Arial" w:hAnsi="Arial" w:cs="Arial"/>
          <w:lang w:val="it-IT"/>
        </w:rPr>
        <w:t xml:space="preserve">) </w:t>
      </w:r>
    </w:p>
    <w:p w:rsidR="006D1BB1" w:rsidRDefault="00902E2E" w:rsidP="006D1BB1">
      <w:pPr>
        <w:pStyle w:val="CorpsdeTexte-2"/>
        <w:spacing w:before="120"/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t>Conference Web Site: Kyle Hellewell</w:t>
      </w:r>
      <w:r w:rsidR="00065D8C">
        <w:rPr>
          <w:rFonts w:ascii="Arial" w:hAnsi="Arial" w:cs="Arial"/>
          <w:lang w:val="en-CA"/>
        </w:rPr>
        <w:t xml:space="preserve"> </w:t>
      </w:r>
      <w:r w:rsidR="006D1BB1">
        <w:rPr>
          <w:rFonts w:ascii="Arial" w:hAnsi="Arial" w:cs="Arial"/>
          <w:lang w:val="en-CA"/>
        </w:rPr>
        <w:t>(</w:t>
      </w:r>
      <w:hyperlink r:id="rId14" w:history="1">
        <w:r w:rsidR="006D1BB1" w:rsidRPr="005B71E0">
          <w:rPr>
            <w:rStyle w:val="Hyperlink"/>
            <w:rFonts w:ascii="Arial" w:hAnsi="Arial" w:cs="Arial"/>
            <w:lang w:val="en-CA"/>
          </w:rPr>
          <w:t>kyle.hellewell@rwdi.com</w:t>
        </w:r>
      </w:hyperlink>
      <w:r w:rsidR="006D1BB1">
        <w:rPr>
          <w:rFonts w:ascii="Arial" w:hAnsi="Arial" w:cs="Arial"/>
          <w:lang w:val="en-CA"/>
        </w:rPr>
        <w:t xml:space="preserve">) </w:t>
      </w:r>
    </w:p>
    <w:p w:rsidR="00D145AE" w:rsidRPr="006D1BB1" w:rsidRDefault="00D145AE" w:rsidP="006D1BB1">
      <w:pPr>
        <w:pStyle w:val="CorpsdeTexte-2"/>
        <w:spacing w:before="120"/>
        <w:rPr>
          <w:rFonts w:ascii="Arial" w:hAnsi="Arial" w:cs="Arial"/>
          <w:lang w:val="en-CA"/>
        </w:rPr>
      </w:pPr>
    </w:p>
    <w:p w:rsidR="006D1BB1" w:rsidRPr="006D1BB1" w:rsidRDefault="00D145AE" w:rsidP="006D1BB1">
      <w:pPr>
        <w:pStyle w:val="CorpsdeTexte-2"/>
        <w:spacing w:before="120"/>
        <w:rPr>
          <w:rFonts w:ascii="Arial" w:hAnsi="Arial" w:cs="Arial"/>
          <w:lang w:val="en-CA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3454400</wp:posOffset>
            </wp:positionH>
            <wp:positionV relativeFrom="paragraph">
              <wp:posOffset>56515</wp:posOffset>
            </wp:positionV>
            <wp:extent cx="2966720" cy="2041525"/>
            <wp:effectExtent l="0" t="0" r="5080" b="0"/>
            <wp:wrapSquare wrapText="bothSides"/>
            <wp:docPr id="1" name="Picture 1" descr="C:\_transfer folder\160826 CAA 2017 writeup\photos\modified IMG_20160826_19105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transfer folder\160826 CAA 2017 writeup\photos\modified IMG_20160826_191055_hd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6425" w:rsidRDefault="00B06425" w:rsidP="007F3B5E">
      <w:pPr>
        <w:pStyle w:val="CorpsdeTexte-2"/>
        <w:spacing w:before="120"/>
        <w:ind w:firstLine="0"/>
        <w:jc w:val="left"/>
        <w:rPr>
          <w:rFonts w:ascii="Arial" w:hAnsi="Arial" w:cs="Arial"/>
          <w:lang w:val="en-CA"/>
        </w:rPr>
      </w:pPr>
    </w:p>
    <w:p w:rsidR="007F3B5E" w:rsidRDefault="007F3B5E" w:rsidP="00A430E9">
      <w:pPr>
        <w:pStyle w:val="CorpsdeTexte-2"/>
        <w:spacing w:before="120"/>
        <w:ind w:firstLine="0"/>
        <w:jc w:val="center"/>
        <w:rPr>
          <w:rFonts w:ascii="Arial" w:hAnsi="Arial" w:cs="Arial"/>
          <w:lang w:val="en-CA"/>
        </w:rPr>
      </w:pPr>
    </w:p>
    <w:p w:rsidR="00271BFE" w:rsidRPr="00EB6EB6" w:rsidRDefault="008B4889" w:rsidP="00271BFE">
      <w:pPr>
        <w:ind w:firstLine="360"/>
        <w:jc w:val="left"/>
        <w:rPr>
          <w:rFonts w:ascii="Arial" w:hAnsi="Arial" w:cs="Arial"/>
          <w:b/>
          <w:sz w:val="32"/>
          <w:lang w:val="fr-FR"/>
        </w:rPr>
      </w:pPr>
      <w:hyperlink r:id="rId16" w:history="1">
        <w:r w:rsidR="00271BFE" w:rsidRPr="00EB6EB6">
          <w:rPr>
            <w:rStyle w:val="Hyperlink"/>
            <w:rFonts w:ascii="Arial" w:hAnsi="Arial" w:cs="Arial"/>
            <w:b/>
            <w:sz w:val="32"/>
            <w:lang w:val="fr-FR"/>
          </w:rPr>
          <w:t>http://awc.caa-aca.ca</w:t>
        </w:r>
      </w:hyperlink>
    </w:p>
    <w:p w:rsidR="00D069F5" w:rsidRDefault="007F3B5E" w:rsidP="00D069F5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  <w:sz w:val="32"/>
        </w:rPr>
      </w:pPr>
      <w:r w:rsidRPr="00EB6EB6">
        <w:rPr>
          <w:rFonts w:ascii="Arial" w:hAnsi="Arial" w:cs="Arial"/>
          <w:lang w:val="fr-FR"/>
        </w:rPr>
        <w:br w:type="page"/>
      </w:r>
      <w:r w:rsidR="00D069F5" w:rsidRPr="00065D8C">
        <w:rPr>
          <w:rFonts w:ascii="Arial" w:hAnsi="Arial" w:cs="Arial"/>
          <w:smallCaps/>
          <w:sz w:val="32"/>
        </w:rPr>
        <w:lastRenderedPageBreak/>
        <w:t>INSCR</w:t>
      </w:r>
      <w:r w:rsidR="001C0DB7" w:rsidRPr="00065D8C">
        <w:rPr>
          <w:rFonts w:ascii="Arial" w:hAnsi="Arial" w:cs="Arial"/>
          <w:smallCaps/>
          <w:sz w:val="32"/>
        </w:rPr>
        <w:t>IVEZ-VOUS</w:t>
      </w:r>
      <w:r w:rsidR="00D069F5" w:rsidRPr="00065D8C">
        <w:rPr>
          <w:rFonts w:ascii="Arial" w:hAnsi="Arial" w:cs="Arial"/>
          <w:smallCaps/>
          <w:sz w:val="32"/>
        </w:rPr>
        <w:t xml:space="preserve"> </w:t>
      </w:r>
      <w:r w:rsidR="001C0DB7" w:rsidRPr="00065D8C">
        <w:rPr>
          <w:rFonts w:ascii="Arial" w:hAnsi="Arial" w:cs="Arial"/>
          <w:smallCaps/>
          <w:sz w:val="32"/>
        </w:rPr>
        <w:t xml:space="preserve">DÈS </w:t>
      </w:r>
      <w:r w:rsidR="00D069F5" w:rsidRPr="00065D8C">
        <w:rPr>
          <w:rFonts w:ascii="Arial" w:hAnsi="Arial" w:cs="Arial"/>
          <w:smallCaps/>
          <w:sz w:val="32"/>
        </w:rPr>
        <w:t>MAINTENANT</w:t>
      </w:r>
    </w:p>
    <w:p w:rsidR="00D15A7F" w:rsidRPr="00D15A7F" w:rsidRDefault="00D15A7F" w:rsidP="00D15A7F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</w:rPr>
      </w:pPr>
      <w:r w:rsidRPr="00D15A7F">
        <w:rPr>
          <w:rFonts w:ascii="Arial" w:hAnsi="Arial" w:cs="Arial"/>
          <w:smallCaps/>
        </w:rPr>
        <w:t xml:space="preserve">SEMAINE </w:t>
      </w:r>
      <w:r w:rsidR="000D1108">
        <w:rPr>
          <w:rFonts w:ascii="Arial" w:hAnsi="Arial" w:cs="Arial"/>
          <w:smallCaps/>
        </w:rPr>
        <w:t>CANADIENNE D</w:t>
      </w:r>
      <w:r w:rsidR="00411275">
        <w:rPr>
          <w:rFonts w:ascii="Arial" w:hAnsi="Arial" w:cs="Arial"/>
          <w:smallCaps/>
        </w:rPr>
        <w:t>E L’</w:t>
      </w:r>
      <w:r w:rsidR="000D1108">
        <w:rPr>
          <w:rFonts w:ascii="Arial" w:hAnsi="Arial" w:cs="Arial"/>
          <w:smallCaps/>
        </w:rPr>
        <w:t>ACOUSTIQUE</w:t>
      </w:r>
      <w:r w:rsidRPr="00D15A7F">
        <w:rPr>
          <w:rFonts w:ascii="Arial" w:hAnsi="Arial" w:cs="Arial"/>
          <w:smallCaps/>
        </w:rPr>
        <w:t xml:space="preserve"> 2017 - GUELPH, ONTARIO</w:t>
      </w:r>
    </w:p>
    <w:p w:rsidR="00D15A7F" w:rsidRPr="00D15A7F" w:rsidRDefault="00D15A7F" w:rsidP="00D15A7F">
      <w:pPr>
        <w:jc w:val="center"/>
        <w:rPr>
          <w:rFonts w:ascii="Arial" w:hAnsi="Arial" w:cs="Arial"/>
        </w:rPr>
      </w:pPr>
    </w:p>
    <w:p w:rsidR="00D15A7F" w:rsidRPr="00D069F5" w:rsidRDefault="00043662" w:rsidP="00D15A7F">
      <w:pPr>
        <w:pStyle w:val="CorpsdeTexte-2"/>
        <w:spacing w:before="120"/>
        <w:ind w:firstLine="0"/>
        <w:rPr>
          <w:rFonts w:ascii="Arial" w:hAnsi="Arial" w:cs="Arial"/>
        </w:rPr>
      </w:pPr>
      <w:r>
        <w:rPr>
          <w:rFonts w:ascii="Arial" w:hAnsi="Arial" w:cs="Arial"/>
        </w:rPr>
        <w:t xml:space="preserve">Vous êtes invités </w:t>
      </w:r>
      <w:r w:rsidR="00D15A7F" w:rsidRPr="00D15A7F">
        <w:rPr>
          <w:rFonts w:ascii="Arial" w:hAnsi="Arial" w:cs="Arial"/>
        </w:rPr>
        <w:t xml:space="preserve">à participer à la Semaine </w:t>
      </w:r>
      <w:r w:rsidR="000D1108">
        <w:rPr>
          <w:rFonts w:ascii="Arial" w:hAnsi="Arial" w:cs="Arial"/>
        </w:rPr>
        <w:t>canadienne de l'acoustique</w:t>
      </w:r>
      <w:r w:rsidR="00D15A7F" w:rsidRPr="00D15A7F">
        <w:rPr>
          <w:rFonts w:ascii="Arial" w:hAnsi="Arial" w:cs="Arial"/>
        </w:rPr>
        <w:t xml:space="preserve"> 2017 qui </w:t>
      </w:r>
      <w:r w:rsidR="00411275">
        <w:rPr>
          <w:rFonts w:ascii="Arial" w:hAnsi="Arial" w:cs="Arial"/>
        </w:rPr>
        <w:t xml:space="preserve">aura lieu </w:t>
      </w:r>
      <w:r w:rsidR="00D15A7F" w:rsidRPr="00D15A7F">
        <w:rPr>
          <w:rFonts w:ascii="Arial" w:hAnsi="Arial" w:cs="Arial"/>
        </w:rPr>
        <w:t xml:space="preserve">du </w:t>
      </w:r>
      <w:r w:rsidR="00D15A7F" w:rsidRPr="00411275">
        <w:rPr>
          <w:rFonts w:ascii="Arial" w:hAnsi="Arial" w:cs="Arial"/>
          <w:b/>
        </w:rPr>
        <w:t xml:space="preserve">11 au 13 octobre </w:t>
      </w:r>
      <w:r w:rsidR="00D15A7F" w:rsidRPr="00D069F5">
        <w:rPr>
          <w:rFonts w:ascii="Arial" w:hAnsi="Arial" w:cs="Arial"/>
          <w:b/>
        </w:rPr>
        <w:t>2017</w:t>
      </w:r>
      <w:r w:rsidR="00065D8C">
        <w:rPr>
          <w:rFonts w:ascii="Arial" w:hAnsi="Arial" w:cs="Arial"/>
        </w:rPr>
        <w:t xml:space="preserve">. Vous pouvez </w:t>
      </w:r>
      <w:r w:rsidR="00A37414">
        <w:rPr>
          <w:rFonts w:ascii="Arial" w:hAnsi="Arial" w:cs="Arial"/>
        </w:rPr>
        <w:t xml:space="preserve">dès </w:t>
      </w:r>
      <w:r w:rsidR="00065D8C">
        <w:rPr>
          <w:rFonts w:ascii="Arial" w:hAnsi="Arial" w:cs="Arial"/>
        </w:rPr>
        <w:t xml:space="preserve">maintenant vous inscrire au </w:t>
      </w:r>
      <w:r w:rsidR="00411275" w:rsidRPr="00D069F5">
        <w:rPr>
          <w:rFonts w:ascii="Arial" w:hAnsi="Arial" w:cs="Arial"/>
        </w:rPr>
        <w:t xml:space="preserve">congrès qui se tiendra au à l’Hôtel et Centre de Congrès </w:t>
      </w:r>
      <w:r w:rsidR="00D15A7F" w:rsidRPr="00D069F5">
        <w:rPr>
          <w:rFonts w:ascii="Arial" w:hAnsi="Arial" w:cs="Arial"/>
        </w:rPr>
        <w:t xml:space="preserve">Delta </w:t>
      </w:r>
      <w:r w:rsidR="00411275" w:rsidRPr="00D069F5">
        <w:rPr>
          <w:rFonts w:ascii="Arial" w:hAnsi="Arial" w:cs="Arial"/>
        </w:rPr>
        <w:t xml:space="preserve">Guelph en </w:t>
      </w:r>
      <w:r w:rsidR="00D15A7F" w:rsidRPr="00D069F5">
        <w:rPr>
          <w:rFonts w:ascii="Arial" w:hAnsi="Arial" w:cs="Arial"/>
        </w:rPr>
        <w:t>Ontario.</w:t>
      </w:r>
    </w:p>
    <w:p w:rsidR="00D069F5" w:rsidRPr="00D069F5" w:rsidRDefault="00411275" w:rsidP="002C3B60">
      <w:pPr>
        <w:pStyle w:val="CorpsdeTexte-2"/>
        <w:spacing w:before="240"/>
        <w:ind w:firstLine="0"/>
        <w:rPr>
          <w:rFonts w:ascii="Arial" w:hAnsi="Arial" w:cs="Arial"/>
        </w:rPr>
      </w:pPr>
      <w:r w:rsidRPr="00D069F5">
        <w:rPr>
          <w:rFonts w:ascii="Arial" w:hAnsi="Arial" w:cs="Arial"/>
        </w:rPr>
        <w:t>Ce congrès fera état des dernières connaissances e</w:t>
      </w:r>
      <w:r w:rsidR="00D15A7F" w:rsidRPr="00D069F5">
        <w:rPr>
          <w:rFonts w:ascii="Arial" w:hAnsi="Arial" w:cs="Arial"/>
        </w:rPr>
        <w:t>n acoustiqu</w:t>
      </w:r>
      <w:r w:rsidR="00844E07" w:rsidRPr="00D069F5">
        <w:rPr>
          <w:rFonts w:ascii="Arial" w:hAnsi="Arial" w:cs="Arial"/>
        </w:rPr>
        <w:t xml:space="preserve">e en réunissant des leaders, chercheurs et autres acousticiens. </w:t>
      </w:r>
    </w:p>
    <w:p w:rsidR="00D069F5" w:rsidRPr="00065D8C" w:rsidRDefault="00065D8C" w:rsidP="00D069F5">
      <w:pPr>
        <w:pStyle w:val="CorpsdeTexte-2"/>
        <w:spacing w:before="120"/>
        <w:ind w:firstLine="0"/>
        <w:rPr>
          <w:rFonts w:ascii="Arial" w:hAnsi="Arial" w:cs="Arial"/>
        </w:rPr>
      </w:pPr>
      <w:r w:rsidRPr="00DA39AE">
        <w:rPr>
          <w:rFonts w:ascii="Arial" w:hAnsi="Arial" w:cs="Arial"/>
        </w:rPr>
        <w:t>Un</w:t>
      </w:r>
      <w:r w:rsidR="00D069F5" w:rsidRPr="00DA39AE">
        <w:rPr>
          <w:rFonts w:ascii="Arial" w:hAnsi="Arial" w:cs="Arial"/>
        </w:rPr>
        <w:t xml:space="preserve"> </w:t>
      </w:r>
      <w:r w:rsidRPr="00DA39AE">
        <w:rPr>
          <w:rFonts w:ascii="Arial" w:hAnsi="Arial" w:cs="Arial"/>
          <w:b/>
        </w:rPr>
        <w:t>calendrier complet</w:t>
      </w:r>
      <w:r w:rsidRPr="00DA39AE">
        <w:rPr>
          <w:rFonts w:ascii="Arial" w:hAnsi="Arial" w:cs="Arial"/>
        </w:rPr>
        <w:t xml:space="preserve"> du congrès est en voie de préparation et sera affiché sur le site </w:t>
      </w:r>
      <w:hyperlink r:id="rId17" w:history="1">
        <w:r w:rsidRPr="00DA39AE">
          <w:rPr>
            <w:rStyle w:val="Hyperlink"/>
            <w:rFonts w:ascii="Arial" w:hAnsi="Arial" w:cs="Arial"/>
          </w:rPr>
          <w:t>http://awc.caa-aca.ca</w:t>
        </w:r>
      </w:hyperlink>
      <w:r>
        <w:rPr>
          <w:rFonts w:ascii="Arial" w:hAnsi="Arial" w:cs="Arial"/>
        </w:rPr>
        <w:t xml:space="preserve"> </w:t>
      </w:r>
      <w:r w:rsidR="00D069F5" w:rsidRPr="00065D8C">
        <w:rPr>
          <w:rFonts w:ascii="Arial" w:hAnsi="Arial" w:cs="Arial"/>
        </w:rPr>
        <w:t xml:space="preserve">  </w:t>
      </w:r>
    </w:p>
    <w:p w:rsidR="00D069F5" w:rsidRPr="00D069F5" w:rsidRDefault="00DA39AE" w:rsidP="00D069F5">
      <w:pPr>
        <w:pStyle w:val="CorpsdeTexte-2"/>
        <w:spacing w:before="120"/>
        <w:ind w:firstLine="0"/>
        <w:rPr>
          <w:rFonts w:ascii="Arial" w:hAnsi="Arial" w:cs="Arial"/>
        </w:rPr>
      </w:pPr>
      <w:r w:rsidRPr="00DA39AE">
        <w:rPr>
          <w:rFonts w:ascii="Arial" w:hAnsi="Arial" w:cs="Arial"/>
        </w:rPr>
        <w:t>Les points saillants</w:t>
      </w:r>
      <w:r w:rsidR="00D069F5" w:rsidRPr="00DA39AE">
        <w:rPr>
          <w:rFonts w:ascii="Arial" w:hAnsi="Arial" w:cs="Arial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9"/>
        <w:gridCol w:w="7751"/>
      </w:tblGrid>
      <w:tr w:rsidR="00D069F5" w:rsidRPr="00D069F5" w:rsidTr="009D5B77">
        <w:tc>
          <w:tcPr>
            <w:tcW w:w="2358" w:type="dxa"/>
          </w:tcPr>
          <w:p w:rsidR="00D069F5" w:rsidRPr="00D069F5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D069F5">
              <w:rPr>
                <w:rFonts w:ascii="Arial" w:hAnsi="Arial" w:cs="Arial"/>
              </w:rPr>
              <w:t>Mardi</w:t>
            </w:r>
            <w:r>
              <w:rPr>
                <w:rFonts w:ascii="Arial" w:hAnsi="Arial" w:cs="Arial"/>
              </w:rPr>
              <w:t xml:space="preserve"> 10 octobre</w:t>
            </w:r>
          </w:p>
        </w:tc>
        <w:tc>
          <w:tcPr>
            <w:tcW w:w="7938" w:type="dxa"/>
          </w:tcPr>
          <w:p w:rsidR="00D069F5" w:rsidRPr="002F5BA0" w:rsidRDefault="00DA39AE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>Réunions sur les normes</w:t>
            </w:r>
          </w:p>
        </w:tc>
      </w:tr>
      <w:tr w:rsidR="00D069F5" w:rsidRPr="00D069F5" w:rsidTr="009D5B77">
        <w:tc>
          <w:tcPr>
            <w:tcW w:w="2358" w:type="dxa"/>
            <w:vMerge w:val="restart"/>
          </w:tcPr>
          <w:p w:rsidR="00D069F5" w:rsidRPr="00D069F5" w:rsidRDefault="00D069F5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D069F5">
              <w:rPr>
                <w:rFonts w:ascii="Arial" w:hAnsi="Arial" w:cs="Arial"/>
              </w:rPr>
              <w:t xml:space="preserve">Mercredi </w:t>
            </w:r>
            <w:r>
              <w:rPr>
                <w:rFonts w:ascii="Arial" w:hAnsi="Arial" w:cs="Arial"/>
              </w:rPr>
              <w:t>11 o</w:t>
            </w:r>
            <w:r w:rsidRPr="00D069F5">
              <w:rPr>
                <w:rFonts w:ascii="Arial" w:hAnsi="Arial" w:cs="Arial"/>
              </w:rPr>
              <w:t>ctob</w:t>
            </w:r>
            <w:r>
              <w:rPr>
                <w:rFonts w:ascii="Arial" w:hAnsi="Arial" w:cs="Arial"/>
              </w:rPr>
              <w:t>re</w:t>
            </w:r>
          </w:p>
        </w:tc>
        <w:tc>
          <w:tcPr>
            <w:tcW w:w="7938" w:type="dxa"/>
          </w:tcPr>
          <w:p w:rsidR="00D069F5" w:rsidRPr="002F5BA0" w:rsidRDefault="00DA39AE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 xml:space="preserve">Conférencier invité </w:t>
            </w:r>
            <w:r w:rsidRPr="002F5BA0">
              <w:rPr>
                <w:rFonts w:ascii="Arial" w:hAnsi="Arial" w:cs="Arial"/>
                <w:b/>
              </w:rPr>
              <w:t>El</w:t>
            </w:r>
            <w:r w:rsidR="00D069F5" w:rsidRPr="002F5BA0">
              <w:rPr>
                <w:rFonts w:ascii="Arial" w:hAnsi="Arial" w:cs="Arial"/>
                <w:b/>
              </w:rPr>
              <w:t>liott Berger</w:t>
            </w:r>
            <w:r w:rsidR="00D069F5" w:rsidRPr="002F5BA0">
              <w:rPr>
                <w:rFonts w:ascii="Arial" w:hAnsi="Arial" w:cs="Arial"/>
              </w:rPr>
              <w:t xml:space="preserve">: </w:t>
            </w:r>
          </w:p>
          <w:p w:rsidR="00D069F5" w:rsidRPr="002F5BA0" w:rsidRDefault="00D069F5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 xml:space="preserve">Bang! Dommages causés par les bruits impulsifs et l'efficacité de la protection auditive </w:t>
            </w:r>
          </w:p>
        </w:tc>
      </w:tr>
      <w:tr w:rsidR="00D069F5" w:rsidRPr="002F5BA0" w:rsidTr="009D5B77">
        <w:tc>
          <w:tcPr>
            <w:tcW w:w="2358" w:type="dxa"/>
            <w:vMerge/>
          </w:tcPr>
          <w:p w:rsidR="00D069F5" w:rsidRPr="00D069F5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</w:p>
        </w:tc>
        <w:tc>
          <w:tcPr>
            <w:tcW w:w="7938" w:type="dxa"/>
          </w:tcPr>
          <w:p w:rsidR="00D069F5" w:rsidRPr="002F5BA0" w:rsidRDefault="002F5BA0" w:rsidP="002F5BA0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  <w:b/>
              </w:rPr>
              <w:t>Ré</w:t>
            </w:r>
            <w:r w:rsidR="00D069F5" w:rsidRPr="002F5BA0">
              <w:rPr>
                <w:rFonts w:ascii="Arial" w:hAnsi="Arial" w:cs="Arial"/>
                <w:b/>
              </w:rPr>
              <w:t>ceptio</w:t>
            </w:r>
            <w:r w:rsidRPr="002F5BA0">
              <w:rPr>
                <w:rFonts w:ascii="Arial" w:hAnsi="Arial" w:cs="Arial"/>
                <w:b/>
              </w:rPr>
              <w:t xml:space="preserve">n de bienvenue </w:t>
            </w:r>
            <w:r w:rsidRPr="002F5BA0">
              <w:rPr>
                <w:rFonts w:ascii="Arial" w:hAnsi="Arial" w:cs="Arial"/>
              </w:rPr>
              <w:t>et lancement de l’Exposition technique en soirée</w:t>
            </w:r>
          </w:p>
        </w:tc>
      </w:tr>
      <w:tr w:rsidR="00D069F5" w:rsidRPr="00D069F5" w:rsidTr="009D5B77">
        <w:tc>
          <w:tcPr>
            <w:tcW w:w="2358" w:type="dxa"/>
            <w:vMerge w:val="restart"/>
          </w:tcPr>
          <w:p w:rsidR="00D069F5" w:rsidRPr="00D069F5" w:rsidRDefault="00D069F5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D069F5">
              <w:rPr>
                <w:rFonts w:ascii="Arial" w:hAnsi="Arial" w:cs="Arial"/>
              </w:rPr>
              <w:t xml:space="preserve">Jeudi </w:t>
            </w:r>
            <w:r>
              <w:rPr>
                <w:rFonts w:ascii="Arial" w:hAnsi="Arial" w:cs="Arial"/>
              </w:rPr>
              <w:t>12 octobre</w:t>
            </w:r>
          </w:p>
        </w:tc>
        <w:tc>
          <w:tcPr>
            <w:tcW w:w="7938" w:type="dxa"/>
          </w:tcPr>
          <w:p w:rsidR="00D069F5" w:rsidRPr="002F5BA0" w:rsidRDefault="00DA39AE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 xml:space="preserve">Conférencier invité </w:t>
            </w:r>
            <w:r w:rsidR="00D069F5" w:rsidRPr="002F5BA0">
              <w:rPr>
                <w:rFonts w:ascii="Arial" w:hAnsi="Arial" w:cs="Arial"/>
                <w:b/>
              </w:rPr>
              <w:t>John Bradley</w:t>
            </w:r>
            <w:r w:rsidR="00D069F5" w:rsidRPr="002F5BA0">
              <w:rPr>
                <w:rFonts w:ascii="Arial" w:hAnsi="Arial" w:cs="Arial"/>
              </w:rPr>
              <w:t xml:space="preserve">: </w:t>
            </w:r>
          </w:p>
          <w:p w:rsidR="00D069F5" w:rsidRPr="002F5BA0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>Vers une norme nationale en acoustique de salle de classe</w:t>
            </w:r>
          </w:p>
        </w:tc>
      </w:tr>
      <w:tr w:rsidR="00D069F5" w:rsidRPr="00D069F5" w:rsidTr="009D5B77">
        <w:tc>
          <w:tcPr>
            <w:tcW w:w="2358" w:type="dxa"/>
            <w:vMerge/>
          </w:tcPr>
          <w:p w:rsidR="00D069F5" w:rsidRPr="00D069F5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</w:p>
        </w:tc>
        <w:tc>
          <w:tcPr>
            <w:tcW w:w="7938" w:type="dxa"/>
          </w:tcPr>
          <w:p w:rsidR="00D069F5" w:rsidRPr="002F5BA0" w:rsidRDefault="002F5BA0" w:rsidP="00A37414">
            <w:pPr>
              <w:pStyle w:val="CorpsdeTexte-2"/>
              <w:spacing w:before="120" w:after="20"/>
              <w:ind w:firstLine="0"/>
              <w:rPr>
                <w:rFonts w:ascii="Arial" w:hAnsi="Arial" w:cs="Arial"/>
                <w:szCs w:val="20"/>
                <w:highlight w:val="yellow"/>
              </w:rPr>
            </w:pPr>
            <w:r w:rsidRPr="00A81271">
              <w:rPr>
                <w:rFonts w:ascii="Arial" w:hAnsi="Arial" w:cs="Arial"/>
                <w:b/>
                <w:szCs w:val="20"/>
              </w:rPr>
              <w:t>Atelier du Conseil national de la recherche du Canada</w:t>
            </w:r>
            <w:r w:rsidR="00344A35" w:rsidRPr="00A81271">
              <w:rPr>
                <w:rFonts w:ascii="Arial" w:hAnsi="Arial" w:cs="Arial"/>
                <w:szCs w:val="20"/>
              </w:rPr>
              <w:t xml:space="preserve"> sur les nouveaux outils et données disponibles aux consultants et concepteurs à tenir compte des derniers changements au </w:t>
            </w:r>
            <w:r w:rsidR="00A81271" w:rsidRPr="00A81271">
              <w:rPr>
                <w:rFonts w:ascii="Arial" w:hAnsi="Arial" w:cs="Arial"/>
                <w:szCs w:val="20"/>
              </w:rPr>
              <w:t>Code n</w:t>
            </w:r>
            <w:r w:rsidR="00A81271">
              <w:rPr>
                <w:rFonts w:ascii="Arial" w:hAnsi="Arial" w:cs="Arial"/>
                <w:szCs w:val="20"/>
              </w:rPr>
              <w:t>ational du bâtiment</w:t>
            </w:r>
          </w:p>
        </w:tc>
      </w:tr>
      <w:tr w:rsidR="00D069F5" w:rsidRPr="00D069F5" w:rsidTr="009D5B77">
        <w:tc>
          <w:tcPr>
            <w:tcW w:w="2358" w:type="dxa"/>
            <w:vMerge/>
          </w:tcPr>
          <w:p w:rsidR="00D069F5" w:rsidRPr="00D069F5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</w:p>
        </w:tc>
        <w:tc>
          <w:tcPr>
            <w:tcW w:w="7938" w:type="dxa"/>
          </w:tcPr>
          <w:p w:rsidR="00D069F5" w:rsidRPr="002F5BA0" w:rsidRDefault="002F5BA0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  <w:highlight w:val="yellow"/>
              </w:rPr>
            </w:pPr>
            <w:r w:rsidRPr="00A81271">
              <w:rPr>
                <w:rFonts w:ascii="Arial" w:hAnsi="Arial" w:cs="Arial"/>
                <w:b/>
              </w:rPr>
              <w:t>Exposition technique</w:t>
            </w:r>
            <w:r w:rsidR="00A81271">
              <w:rPr>
                <w:rFonts w:ascii="Arial" w:hAnsi="Arial" w:cs="Arial"/>
              </w:rPr>
              <w:t xml:space="preserve"> ouverte toute la journée</w:t>
            </w:r>
          </w:p>
        </w:tc>
      </w:tr>
      <w:tr w:rsidR="00D069F5" w:rsidRPr="00D069F5" w:rsidTr="009D5B77">
        <w:tc>
          <w:tcPr>
            <w:tcW w:w="2358" w:type="dxa"/>
            <w:vMerge/>
          </w:tcPr>
          <w:p w:rsidR="00D069F5" w:rsidRPr="00D069F5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</w:p>
        </w:tc>
        <w:tc>
          <w:tcPr>
            <w:tcW w:w="7938" w:type="dxa"/>
          </w:tcPr>
          <w:p w:rsidR="00D069F5" w:rsidRPr="002F5BA0" w:rsidRDefault="00D069F5" w:rsidP="002F5BA0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  <w:b/>
              </w:rPr>
              <w:t>Banquet</w:t>
            </w:r>
            <w:r w:rsidR="002F5BA0" w:rsidRPr="002F5BA0">
              <w:rPr>
                <w:rFonts w:ascii="Arial" w:hAnsi="Arial" w:cs="Arial"/>
              </w:rPr>
              <w:t xml:space="preserve"> et remise des prix</w:t>
            </w:r>
          </w:p>
        </w:tc>
      </w:tr>
      <w:tr w:rsidR="00D069F5" w:rsidRPr="00D069F5" w:rsidTr="009D5B77">
        <w:tc>
          <w:tcPr>
            <w:tcW w:w="2358" w:type="dxa"/>
            <w:vMerge w:val="restart"/>
          </w:tcPr>
          <w:p w:rsidR="00D069F5" w:rsidRPr="00D069F5" w:rsidRDefault="00D069F5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D069F5">
              <w:rPr>
                <w:rFonts w:ascii="Arial" w:hAnsi="Arial" w:cs="Arial"/>
              </w:rPr>
              <w:t xml:space="preserve">Vendredi </w:t>
            </w:r>
            <w:r>
              <w:rPr>
                <w:rFonts w:ascii="Arial" w:hAnsi="Arial" w:cs="Arial"/>
              </w:rPr>
              <w:t>13 o</w:t>
            </w:r>
            <w:r w:rsidRPr="00D069F5">
              <w:rPr>
                <w:rFonts w:ascii="Arial" w:hAnsi="Arial" w:cs="Arial"/>
              </w:rPr>
              <w:t>ctob</w:t>
            </w:r>
            <w:r>
              <w:rPr>
                <w:rFonts w:ascii="Arial" w:hAnsi="Arial" w:cs="Arial"/>
              </w:rPr>
              <w:t>re</w:t>
            </w:r>
          </w:p>
        </w:tc>
        <w:tc>
          <w:tcPr>
            <w:tcW w:w="7938" w:type="dxa"/>
          </w:tcPr>
          <w:p w:rsidR="00D069F5" w:rsidRPr="002F5BA0" w:rsidRDefault="00DA39AE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  <w:b/>
              </w:rPr>
            </w:pPr>
            <w:r w:rsidRPr="002F5BA0">
              <w:rPr>
                <w:rFonts w:ascii="Arial" w:hAnsi="Arial" w:cs="Arial"/>
              </w:rPr>
              <w:t xml:space="preserve">Conférencier invité </w:t>
            </w:r>
            <w:r w:rsidR="00D069F5" w:rsidRPr="002F5BA0">
              <w:rPr>
                <w:rFonts w:ascii="Arial" w:hAnsi="Arial" w:cs="Arial"/>
                <w:b/>
              </w:rPr>
              <w:t xml:space="preserve">Samir Ziada: </w:t>
            </w:r>
          </w:p>
          <w:p w:rsidR="00D069F5" w:rsidRPr="002F5BA0" w:rsidRDefault="00D069F5" w:rsidP="00D069F5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>Résonances acoustiques excitées par les fluides</w:t>
            </w:r>
          </w:p>
        </w:tc>
      </w:tr>
      <w:tr w:rsidR="00D069F5" w:rsidRPr="00D069F5" w:rsidTr="009D5B77">
        <w:tc>
          <w:tcPr>
            <w:tcW w:w="2358" w:type="dxa"/>
            <w:vMerge/>
          </w:tcPr>
          <w:p w:rsidR="00D069F5" w:rsidRPr="00D069F5" w:rsidRDefault="00D069F5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</w:p>
        </w:tc>
        <w:tc>
          <w:tcPr>
            <w:tcW w:w="7938" w:type="dxa"/>
          </w:tcPr>
          <w:p w:rsidR="00D069F5" w:rsidRPr="002F5BA0" w:rsidRDefault="002F5BA0" w:rsidP="009D5B77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2F5BA0">
              <w:rPr>
                <w:rFonts w:ascii="Arial" w:hAnsi="Arial" w:cs="Arial"/>
              </w:rPr>
              <w:t>Prix pour meilleures présentations étudiantes</w:t>
            </w:r>
          </w:p>
        </w:tc>
      </w:tr>
    </w:tbl>
    <w:p w:rsidR="00D069F5" w:rsidRPr="00D069F5" w:rsidRDefault="00D069F5" w:rsidP="00D069F5">
      <w:pPr>
        <w:pStyle w:val="CorpsdeTexte-2"/>
        <w:spacing w:before="120"/>
        <w:ind w:firstLine="0"/>
        <w:rPr>
          <w:rFonts w:ascii="Arial" w:hAnsi="Arial" w:cs="Arial"/>
        </w:rPr>
      </w:pPr>
    </w:p>
    <w:p w:rsidR="00D069F5" w:rsidRPr="00D069F5" w:rsidRDefault="00D069F5" w:rsidP="00D069F5">
      <w:pPr>
        <w:pStyle w:val="CorpsdeTexte-2"/>
        <w:spacing w:before="120"/>
        <w:ind w:firstLine="0"/>
        <w:rPr>
          <w:rFonts w:ascii="Arial" w:hAnsi="Arial" w:cs="Arial"/>
        </w:rPr>
      </w:pPr>
    </w:p>
    <w:p w:rsidR="00D15A7F" w:rsidRPr="00344A35" w:rsidRDefault="00E13919" w:rsidP="002C3B60">
      <w:pPr>
        <w:pStyle w:val="CorpsdeTexte-2"/>
        <w:spacing w:before="240"/>
        <w:ind w:firstLine="0"/>
        <w:rPr>
          <w:rFonts w:ascii="Arial" w:hAnsi="Arial" w:cs="Arial"/>
        </w:rPr>
      </w:pPr>
      <w:r w:rsidRPr="00344A35">
        <w:rPr>
          <w:rFonts w:ascii="Arial" w:hAnsi="Arial" w:cs="Arial"/>
          <w:b/>
          <w:sz w:val="24"/>
        </w:rPr>
        <w:t xml:space="preserve">Dates </w:t>
      </w:r>
      <w:r w:rsidR="00AE0334" w:rsidRPr="00344A35">
        <w:rPr>
          <w:rFonts w:ascii="Arial" w:hAnsi="Arial" w:cs="Arial"/>
          <w:b/>
          <w:sz w:val="24"/>
        </w:rPr>
        <w:t>importantes</w:t>
      </w:r>
    </w:p>
    <w:p w:rsidR="00344A35" w:rsidRPr="00070BF7" w:rsidRDefault="00344A35" w:rsidP="00344A35">
      <w:pPr>
        <w:pStyle w:val="CorpsdeTexte-2"/>
        <w:numPr>
          <w:ilvl w:val="0"/>
          <w:numId w:val="45"/>
        </w:numPr>
        <w:spacing w:before="120"/>
        <w:rPr>
          <w:rFonts w:ascii="Arial" w:hAnsi="Arial" w:cs="Arial"/>
        </w:rPr>
      </w:pPr>
      <w:r w:rsidRPr="004C2C13">
        <w:rPr>
          <w:rFonts w:ascii="Arial" w:hAnsi="Arial" w:cs="Arial"/>
          <w:b/>
          <w:noProof/>
          <w:lang w:val="en-US" w:eastAsia="en-US"/>
        </w:rPr>
        <w:drawing>
          <wp:anchor distT="0" distB="274320" distL="114300" distR="274320" simplePos="0" relativeHeight="251666432" behindDoc="0" locked="0" layoutInCell="1" allowOverlap="1" wp14:anchorId="2766F041" wp14:editId="331BA4C3">
            <wp:simplePos x="0" y="0"/>
            <wp:positionH relativeFrom="column">
              <wp:posOffset>3315335</wp:posOffset>
            </wp:positionH>
            <wp:positionV relativeFrom="paragraph">
              <wp:posOffset>433705</wp:posOffset>
            </wp:positionV>
            <wp:extent cx="3110865" cy="2057400"/>
            <wp:effectExtent l="0" t="0" r="0" b="0"/>
            <wp:wrapSquare wrapText="bothSides"/>
            <wp:docPr id="2" name="Picture 2" descr="C:\Noise\_conferences and external committees\_CAA AWC '17\05_announcements and advertisement\photos\red br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Noise\_conferences and external committees\_CAA AWC '17\05_announcements and advertisement\photos\red brick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0BF7" w:rsidRPr="004C2C13">
        <w:rPr>
          <w:rFonts w:ascii="Arial" w:hAnsi="Arial" w:cs="Arial"/>
          <w:b/>
        </w:rPr>
        <w:t>Soumettre</w:t>
      </w:r>
      <w:r w:rsidR="00A37414">
        <w:rPr>
          <w:rFonts w:ascii="Arial" w:hAnsi="Arial" w:cs="Arial"/>
          <w:b/>
        </w:rPr>
        <w:t xml:space="preserve"> votre article de 2 pages et</w:t>
      </w:r>
      <w:r w:rsidR="002F5BA0" w:rsidRPr="004C2C13">
        <w:rPr>
          <w:rFonts w:ascii="Arial" w:hAnsi="Arial" w:cs="Arial"/>
          <w:b/>
        </w:rPr>
        <w:t xml:space="preserve"> vous inscrire au congrès d’ici le 1er août</w:t>
      </w:r>
      <w:r w:rsidR="002F5BA0" w:rsidRPr="00070BF7">
        <w:rPr>
          <w:rFonts w:ascii="Arial" w:hAnsi="Arial" w:cs="Arial"/>
        </w:rPr>
        <w:t xml:space="preserve"> </w:t>
      </w:r>
      <w:r w:rsidR="00070BF7" w:rsidRPr="00070BF7">
        <w:rPr>
          <w:rFonts w:ascii="Arial" w:hAnsi="Arial" w:cs="Arial"/>
        </w:rPr>
        <w:t xml:space="preserve">afin </w:t>
      </w:r>
      <w:r w:rsidR="004C2C13">
        <w:rPr>
          <w:rFonts w:ascii="Arial" w:hAnsi="Arial" w:cs="Arial"/>
        </w:rPr>
        <w:t>de rencontrer les exigences de publication pour les actes du congrès</w:t>
      </w:r>
      <w:r w:rsidRPr="00070BF7">
        <w:rPr>
          <w:rFonts w:ascii="Arial" w:hAnsi="Arial" w:cs="Arial"/>
        </w:rPr>
        <w:t>.</w:t>
      </w:r>
    </w:p>
    <w:p w:rsidR="00344A35" w:rsidRPr="00070BF7" w:rsidRDefault="00070BF7" w:rsidP="00344A35">
      <w:pPr>
        <w:pStyle w:val="CorpsdeTexte-2"/>
        <w:numPr>
          <w:ilvl w:val="0"/>
          <w:numId w:val="45"/>
        </w:numPr>
        <w:spacing w:before="120"/>
        <w:rPr>
          <w:rFonts w:ascii="Arial" w:hAnsi="Arial" w:cs="Arial"/>
        </w:rPr>
      </w:pPr>
      <w:r w:rsidRPr="00070BF7">
        <w:rPr>
          <w:rFonts w:ascii="Arial" w:hAnsi="Arial" w:cs="Arial"/>
          <w:b/>
        </w:rPr>
        <w:t xml:space="preserve">Vous </w:t>
      </w:r>
      <w:proofErr w:type="spellStart"/>
      <w:r w:rsidRPr="00070BF7">
        <w:rPr>
          <w:rFonts w:ascii="Arial" w:hAnsi="Arial" w:cs="Arial"/>
          <w:b/>
        </w:rPr>
        <w:t>inscrire</w:t>
      </w:r>
      <w:proofErr w:type="spellEnd"/>
      <w:r w:rsidRPr="00070BF7">
        <w:rPr>
          <w:rFonts w:ascii="Arial" w:hAnsi="Arial" w:cs="Arial"/>
          <w:b/>
        </w:rPr>
        <w:t xml:space="preserve"> </w:t>
      </w:r>
      <w:r w:rsidR="00A37414">
        <w:rPr>
          <w:rFonts w:ascii="Arial" w:hAnsi="Arial" w:cs="Arial"/>
          <w:b/>
        </w:rPr>
        <w:t xml:space="preserve">au congrès </w:t>
      </w:r>
      <w:r w:rsidRPr="00070BF7">
        <w:rPr>
          <w:rFonts w:ascii="Arial" w:hAnsi="Arial" w:cs="Arial"/>
          <w:b/>
        </w:rPr>
        <w:t xml:space="preserve">d’ici le 11 septembre 2017 </w:t>
      </w:r>
      <w:r w:rsidR="004C2C13">
        <w:rPr>
          <w:rFonts w:ascii="Arial" w:hAnsi="Arial" w:cs="Arial"/>
        </w:rPr>
        <w:t xml:space="preserve">pour bénéficier du </w:t>
      </w:r>
      <w:r w:rsidR="00A37414">
        <w:rPr>
          <w:rFonts w:ascii="Arial" w:hAnsi="Arial" w:cs="Arial"/>
        </w:rPr>
        <w:t>tarif hâtif</w:t>
      </w:r>
      <w:r>
        <w:rPr>
          <w:rFonts w:ascii="Arial" w:hAnsi="Arial" w:cs="Arial"/>
        </w:rPr>
        <w:t>.</w:t>
      </w:r>
    </w:p>
    <w:p w:rsidR="00344A35" w:rsidRPr="00070BF7" w:rsidRDefault="00070BF7" w:rsidP="00344A35">
      <w:pPr>
        <w:pStyle w:val="CorpsdeTexte-2"/>
        <w:numPr>
          <w:ilvl w:val="0"/>
          <w:numId w:val="45"/>
        </w:numPr>
        <w:spacing w:before="120"/>
        <w:rPr>
          <w:rFonts w:ascii="Arial" w:hAnsi="Arial" w:cs="Arial"/>
        </w:rPr>
      </w:pPr>
      <w:r w:rsidRPr="00070BF7">
        <w:rPr>
          <w:rFonts w:ascii="Arial" w:hAnsi="Arial" w:cs="Arial"/>
          <w:b/>
        </w:rPr>
        <w:t>Réservez votre chambre d’ici le 11 septembre 2017</w:t>
      </w:r>
      <w:r w:rsidRPr="00070BF7">
        <w:rPr>
          <w:rFonts w:ascii="Arial" w:hAnsi="Arial" w:cs="Arial"/>
        </w:rPr>
        <w:t xml:space="preserve"> pour bénéficier </w:t>
      </w:r>
      <w:r w:rsidR="004C2C13">
        <w:rPr>
          <w:rFonts w:ascii="Arial" w:hAnsi="Arial" w:cs="Arial"/>
        </w:rPr>
        <w:t xml:space="preserve">du bloc de chambres à </w:t>
      </w:r>
      <w:r w:rsidRPr="00070BF7">
        <w:rPr>
          <w:rFonts w:ascii="Arial" w:hAnsi="Arial" w:cs="Arial"/>
        </w:rPr>
        <w:t xml:space="preserve">tarif </w:t>
      </w:r>
      <w:r w:rsidR="004C2C13">
        <w:rPr>
          <w:rFonts w:ascii="Arial" w:hAnsi="Arial" w:cs="Arial"/>
        </w:rPr>
        <w:t>réduit</w:t>
      </w:r>
      <w:r w:rsidR="00344A35" w:rsidRPr="00070BF7">
        <w:rPr>
          <w:rFonts w:ascii="Arial" w:hAnsi="Arial" w:cs="Arial"/>
        </w:rPr>
        <w:t>.</w:t>
      </w:r>
    </w:p>
    <w:p w:rsidR="00344A35" w:rsidRPr="00070BF7" w:rsidRDefault="00344A35" w:rsidP="00344A35">
      <w:pPr>
        <w:pStyle w:val="CorpsdeTexte-2"/>
        <w:ind w:left="720" w:firstLine="0"/>
        <w:rPr>
          <w:rFonts w:ascii="Arial" w:hAnsi="Arial" w:cs="Arial"/>
        </w:rPr>
      </w:pPr>
    </w:p>
    <w:p w:rsidR="00344A35" w:rsidRPr="00070BF7" w:rsidRDefault="00344A35" w:rsidP="00344A35">
      <w:pPr>
        <w:pStyle w:val="CorpsdeTexte-2"/>
        <w:rPr>
          <w:rFonts w:ascii="Arial" w:hAnsi="Arial" w:cs="Arial"/>
        </w:rPr>
      </w:pPr>
    </w:p>
    <w:p w:rsidR="00344A35" w:rsidRPr="00070BF7" w:rsidRDefault="00344A35" w:rsidP="00344A35">
      <w:pPr>
        <w:pStyle w:val="CorpsdeTexte-2"/>
        <w:rPr>
          <w:rFonts w:ascii="Arial" w:hAnsi="Arial" w:cs="Arial"/>
        </w:rPr>
      </w:pPr>
    </w:p>
    <w:p w:rsidR="00344A35" w:rsidRPr="00070BF7" w:rsidRDefault="00344A35" w:rsidP="00344A35">
      <w:pPr>
        <w:pStyle w:val="CorpsdeTexte-2"/>
        <w:rPr>
          <w:rFonts w:ascii="Arial" w:hAnsi="Arial" w:cs="Arial"/>
        </w:rPr>
      </w:pPr>
    </w:p>
    <w:p w:rsidR="00344A35" w:rsidRPr="00070BF7" w:rsidRDefault="00344A35" w:rsidP="00344A35">
      <w:pPr>
        <w:pStyle w:val="CorpsdeTexte-2"/>
        <w:rPr>
          <w:rFonts w:ascii="Arial" w:hAnsi="Arial" w:cs="Arial"/>
        </w:rPr>
      </w:pPr>
    </w:p>
    <w:p w:rsidR="00344A35" w:rsidRPr="00070BF7" w:rsidRDefault="00344A35" w:rsidP="00344A35">
      <w:pPr>
        <w:pStyle w:val="CorpsdeTexte-2"/>
        <w:rPr>
          <w:rFonts w:ascii="Arial" w:hAnsi="Arial" w:cs="Arial"/>
        </w:rPr>
      </w:pPr>
    </w:p>
    <w:p w:rsidR="00344A35" w:rsidRPr="00070BF7" w:rsidRDefault="00344A35" w:rsidP="00D15A7F">
      <w:pPr>
        <w:pStyle w:val="CorpsdeTexte-2"/>
        <w:spacing w:before="120"/>
        <w:ind w:firstLine="0"/>
        <w:rPr>
          <w:rFonts w:ascii="Arial" w:hAnsi="Arial" w:cs="Arial"/>
        </w:rPr>
      </w:pPr>
    </w:p>
    <w:p w:rsidR="00344A35" w:rsidRPr="00070BF7" w:rsidRDefault="00344A35" w:rsidP="00D15A7F">
      <w:pPr>
        <w:pStyle w:val="CorpsdeTexte-2"/>
        <w:spacing w:before="120"/>
        <w:ind w:firstLine="0"/>
        <w:rPr>
          <w:rFonts w:ascii="Arial" w:hAnsi="Arial" w:cs="Arial"/>
        </w:rPr>
      </w:pPr>
    </w:p>
    <w:p w:rsidR="002C3B60" w:rsidRDefault="001C0DB7" w:rsidP="002C3B60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  <w:sz w:val="32"/>
        </w:rPr>
      </w:pPr>
      <w:r>
        <w:rPr>
          <w:rFonts w:ascii="Arial" w:hAnsi="Arial" w:cs="Arial"/>
          <w:smallCaps/>
          <w:sz w:val="32"/>
        </w:rPr>
        <w:lastRenderedPageBreak/>
        <w:t>INSCRIVEZ-VOUS DÈS</w:t>
      </w:r>
      <w:r w:rsidR="00D069F5" w:rsidRPr="00D069F5">
        <w:rPr>
          <w:rFonts w:ascii="Arial" w:hAnsi="Arial" w:cs="Arial"/>
          <w:smallCaps/>
          <w:sz w:val="32"/>
        </w:rPr>
        <w:t xml:space="preserve"> MAINTENANT</w:t>
      </w:r>
    </w:p>
    <w:p w:rsidR="00D15A7F" w:rsidRDefault="002C3B60" w:rsidP="002C3B60">
      <w:pPr>
        <w:pStyle w:val="JCAAsection1"/>
        <w:numPr>
          <w:ilvl w:val="0"/>
          <w:numId w:val="0"/>
        </w:numPr>
        <w:jc w:val="center"/>
        <w:rPr>
          <w:rFonts w:ascii="Arial" w:hAnsi="Arial" w:cs="Arial"/>
          <w:smallCaps/>
        </w:rPr>
      </w:pPr>
      <w:r w:rsidRPr="00D15A7F">
        <w:rPr>
          <w:rFonts w:ascii="Arial" w:hAnsi="Arial" w:cs="Arial"/>
          <w:smallCaps/>
        </w:rPr>
        <w:t xml:space="preserve">SEMAINE </w:t>
      </w:r>
      <w:r>
        <w:rPr>
          <w:rFonts w:ascii="Arial" w:hAnsi="Arial" w:cs="Arial"/>
          <w:smallCaps/>
        </w:rPr>
        <w:t>CANADIENNE DE L’ACOUSTIQUE</w:t>
      </w:r>
      <w:r w:rsidRPr="00D15A7F">
        <w:rPr>
          <w:rFonts w:ascii="Arial" w:hAnsi="Arial" w:cs="Arial"/>
          <w:smallCaps/>
        </w:rPr>
        <w:t xml:space="preserve"> 2017 - GUELPH, ONTARIO</w:t>
      </w:r>
    </w:p>
    <w:p w:rsidR="002C3B60" w:rsidRPr="002C3B60" w:rsidRDefault="002C3B60" w:rsidP="002C3B60">
      <w:pPr>
        <w:pStyle w:val="CorpsdeTexte-1"/>
      </w:pPr>
    </w:p>
    <w:p w:rsidR="00D15A7F" w:rsidRPr="00D15A7F" w:rsidRDefault="002C3B60" w:rsidP="00D15A7F">
      <w:pPr>
        <w:pStyle w:val="CorpsdeTexte-2"/>
        <w:spacing w:before="120"/>
        <w:ind w:firstLine="0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Inscription</w:t>
      </w:r>
    </w:p>
    <w:tbl>
      <w:tblPr>
        <w:tblStyle w:val="TableGrid"/>
        <w:tblW w:w="0" w:type="auto"/>
        <w:tblInd w:w="648" w:type="dxa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70"/>
        <w:gridCol w:w="1710"/>
        <w:gridCol w:w="225"/>
        <w:gridCol w:w="1935"/>
      </w:tblGrid>
      <w:tr w:rsidR="00D15A7F" w:rsidRPr="00D15A7F" w:rsidTr="00E13919">
        <w:tc>
          <w:tcPr>
            <w:tcW w:w="3870" w:type="dxa"/>
            <w:tcBorders>
              <w:bottom w:val="single" w:sz="4" w:space="0" w:color="auto"/>
            </w:tcBorders>
          </w:tcPr>
          <w:p w:rsidR="00D15A7F" w:rsidRPr="00D15A7F" w:rsidRDefault="00D15A7F" w:rsidP="005A16ED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:rsidR="00D15A7F" w:rsidRPr="00D15A7F" w:rsidRDefault="00D15A7F" w:rsidP="00E13919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</w:rPr>
            </w:pPr>
            <w:r w:rsidRPr="00D15A7F">
              <w:rPr>
                <w:rFonts w:ascii="Arial" w:hAnsi="Arial" w:cs="Arial"/>
              </w:rPr>
              <w:t>Memb</w:t>
            </w:r>
            <w:r w:rsidR="00E13919">
              <w:rPr>
                <w:rFonts w:ascii="Arial" w:hAnsi="Arial" w:cs="Arial"/>
              </w:rPr>
              <w:t>r</w:t>
            </w:r>
            <w:r w:rsidRPr="00D15A7F">
              <w:rPr>
                <w:rFonts w:ascii="Arial" w:hAnsi="Arial" w:cs="Arial"/>
              </w:rPr>
              <w:t>e</w:t>
            </w:r>
          </w:p>
        </w:tc>
        <w:tc>
          <w:tcPr>
            <w:tcW w:w="2160" w:type="dxa"/>
            <w:gridSpan w:val="2"/>
            <w:tcBorders>
              <w:bottom w:val="single" w:sz="4" w:space="0" w:color="auto"/>
            </w:tcBorders>
          </w:tcPr>
          <w:p w:rsidR="00D15A7F" w:rsidRPr="00D15A7F" w:rsidRDefault="00D15A7F" w:rsidP="00E13919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</w:rPr>
            </w:pPr>
            <w:r w:rsidRPr="00D15A7F">
              <w:rPr>
                <w:rFonts w:ascii="Arial" w:hAnsi="Arial" w:cs="Arial"/>
              </w:rPr>
              <w:t>Non-memb</w:t>
            </w:r>
            <w:r w:rsidR="00E13919">
              <w:rPr>
                <w:rFonts w:ascii="Arial" w:hAnsi="Arial" w:cs="Arial"/>
              </w:rPr>
              <w:t>r</w:t>
            </w:r>
            <w:r w:rsidRPr="00D15A7F">
              <w:rPr>
                <w:rFonts w:ascii="Arial" w:hAnsi="Arial" w:cs="Arial"/>
              </w:rPr>
              <w:t>e</w:t>
            </w:r>
          </w:p>
        </w:tc>
      </w:tr>
      <w:tr w:rsidR="00D15A7F" w:rsidRPr="00D15A7F" w:rsidTr="00E13919">
        <w:trPr>
          <w:trHeight w:val="458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5A7F" w:rsidRPr="00D15A7F" w:rsidRDefault="00E13919" w:rsidP="002C3B60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222222"/>
                <w:lang w:val="fr-FR"/>
              </w:rPr>
              <w:t xml:space="preserve">Inscription </w:t>
            </w:r>
            <w:r w:rsidR="002C3B60">
              <w:rPr>
                <w:rFonts w:ascii="Arial" w:hAnsi="Arial" w:cs="Arial"/>
                <w:color w:val="222222"/>
                <w:lang w:val="fr-FR"/>
              </w:rPr>
              <w:t>complète (3 jours)</w:t>
            </w:r>
          </w:p>
        </w:tc>
        <w:tc>
          <w:tcPr>
            <w:tcW w:w="19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5A7F" w:rsidRPr="00D15A7F" w:rsidRDefault="00D15A7F" w:rsidP="005A16ED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</w:rPr>
            </w:pPr>
            <w:r w:rsidRPr="00D15A7F">
              <w:rPr>
                <w:rFonts w:ascii="Arial" w:hAnsi="Arial" w:cs="Arial"/>
              </w:rPr>
              <w:t>$ 495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5A7F" w:rsidRPr="00D15A7F" w:rsidRDefault="00D15A7F" w:rsidP="005A16ED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</w:rPr>
            </w:pPr>
            <w:r w:rsidRPr="00D15A7F">
              <w:rPr>
                <w:rFonts w:ascii="Arial" w:hAnsi="Arial" w:cs="Arial"/>
              </w:rPr>
              <w:t>$ 615</w:t>
            </w:r>
          </w:p>
        </w:tc>
      </w:tr>
      <w:tr w:rsidR="00D15A7F" w:rsidRPr="00D15A7F" w:rsidTr="00E13919">
        <w:trPr>
          <w:trHeight w:val="458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5A7F" w:rsidRPr="00D15A7F" w:rsidRDefault="00E13919" w:rsidP="002C3B60">
            <w:pPr>
              <w:pStyle w:val="CorpsdeTexte-2"/>
              <w:spacing w:before="120"/>
              <w:ind w:firstLine="0"/>
              <w:rPr>
                <w:rFonts w:ascii="Arial" w:hAnsi="Arial" w:cs="Arial"/>
              </w:rPr>
            </w:pPr>
            <w:r w:rsidRPr="00E13919">
              <w:rPr>
                <w:rFonts w:ascii="Arial" w:hAnsi="Arial" w:cs="Arial"/>
              </w:rPr>
              <w:t xml:space="preserve">Inscription </w:t>
            </w:r>
            <w:r w:rsidR="002C3B60">
              <w:rPr>
                <w:rFonts w:ascii="Arial" w:hAnsi="Arial" w:cs="Arial"/>
              </w:rPr>
              <w:t>pour les étudiants (3 jours)</w:t>
            </w:r>
          </w:p>
        </w:tc>
        <w:tc>
          <w:tcPr>
            <w:tcW w:w="19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5A7F" w:rsidRPr="00D15A7F" w:rsidRDefault="00D15A7F" w:rsidP="005A16ED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</w:rPr>
            </w:pPr>
            <w:r w:rsidRPr="00D15A7F">
              <w:rPr>
                <w:rFonts w:ascii="Arial" w:hAnsi="Arial" w:cs="Arial"/>
              </w:rPr>
              <w:t>$ 275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5A7F" w:rsidRPr="00D15A7F" w:rsidRDefault="00D15A7F" w:rsidP="005A16ED">
            <w:pPr>
              <w:pStyle w:val="CorpsdeTexte-2"/>
              <w:spacing w:before="120"/>
              <w:ind w:firstLine="0"/>
              <w:jc w:val="center"/>
              <w:rPr>
                <w:rFonts w:ascii="Arial" w:hAnsi="Arial" w:cs="Arial"/>
              </w:rPr>
            </w:pPr>
            <w:r w:rsidRPr="00D15A7F">
              <w:rPr>
                <w:rFonts w:ascii="Arial" w:hAnsi="Arial" w:cs="Arial"/>
              </w:rPr>
              <w:t>$ 335</w:t>
            </w:r>
          </w:p>
        </w:tc>
      </w:tr>
    </w:tbl>
    <w:p w:rsidR="00D15A7F" w:rsidRPr="00D15A7F" w:rsidRDefault="002C3B60" w:rsidP="00D15A7F">
      <w:pPr>
        <w:pStyle w:val="CorpsdeTexte-2"/>
        <w:spacing w:before="120"/>
        <w:ind w:firstLine="0"/>
        <w:rPr>
          <w:rFonts w:ascii="Arial" w:hAnsi="Arial" w:cs="Arial"/>
        </w:rPr>
      </w:pPr>
      <w:r>
        <w:rPr>
          <w:rFonts w:ascii="Arial" w:hAnsi="Arial" w:cs="Arial"/>
        </w:rPr>
        <w:t>Pour plus de renseignements</w:t>
      </w:r>
      <w:r w:rsidR="00E13919" w:rsidRPr="00E13919">
        <w:rPr>
          <w:rFonts w:ascii="Arial" w:hAnsi="Arial" w:cs="Arial"/>
        </w:rPr>
        <w:t xml:space="preserve">, veuillez consulter le site </w:t>
      </w:r>
      <w:r>
        <w:rPr>
          <w:rFonts w:ascii="Arial" w:hAnsi="Arial" w:cs="Arial"/>
        </w:rPr>
        <w:t>internet du congrès</w:t>
      </w:r>
      <w:r w:rsidR="00E13919" w:rsidRPr="00E13919">
        <w:rPr>
          <w:rFonts w:ascii="Arial" w:hAnsi="Arial" w:cs="Arial"/>
        </w:rPr>
        <w:t>. Les taux augmentent après le 11 septembre 2017.</w:t>
      </w:r>
    </w:p>
    <w:p w:rsidR="00D15A7F" w:rsidRPr="00D15A7F" w:rsidRDefault="00D15A7F" w:rsidP="00D15A7F">
      <w:pPr>
        <w:pStyle w:val="CorpsdeTexte-2"/>
        <w:spacing w:before="120"/>
        <w:ind w:firstLine="0"/>
        <w:rPr>
          <w:rFonts w:ascii="Arial" w:hAnsi="Arial" w:cs="Arial"/>
        </w:rPr>
      </w:pPr>
    </w:p>
    <w:p w:rsidR="00D15A7F" w:rsidRPr="00D15A7F" w:rsidRDefault="00E13919" w:rsidP="00D15A7F">
      <w:pPr>
        <w:pStyle w:val="CorpsdeTexte-2"/>
        <w:spacing w:before="120"/>
        <w:ind w:firstLine="0"/>
        <w:rPr>
          <w:rFonts w:ascii="Arial" w:hAnsi="Arial" w:cs="Arial"/>
        </w:rPr>
      </w:pPr>
      <w:r w:rsidRPr="00E13919">
        <w:rPr>
          <w:rFonts w:ascii="Arial" w:hAnsi="Arial" w:cs="Arial"/>
          <w:b/>
          <w:sz w:val="24"/>
        </w:rPr>
        <w:t>Lieu et logement</w:t>
      </w:r>
    </w:p>
    <w:p w:rsidR="00E13919" w:rsidRPr="00E13919" w:rsidRDefault="00E13919" w:rsidP="00E13919">
      <w:pPr>
        <w:pStyle w:val="CorpsdeTexte-2"/>
        <w:spacing w:before="120"/>
        <w:ind w:firstLine="0"/>
        <w:rPr>
          <w:rFonts w:ascii="Arial" w:hAnsi="Arial" w:cs="Arial"/>
        </w:rPr>
      </w:pPr>
      <w:r w:rsidRPr="00E13919">
        <w:rPr>
          <w:rFonts w:ascii="Arial" w:hAnsi="Arial" w:cs="Arial"/>
        </w:rPr>
        <w:t>L</w:t>
      </w:r>
      <w:r w:rsidR="002C3B60">
        <w:rPr>
          <w:rFonts w:ascii="Arial" w:hAnsi="Arial" w:cs="Arial"/>
        </w:rPr>
        <w:t>e congrès se tiendra à L’Hôtel Delta Guelph et Centre de congrès par</w:t>
      </w:r>
      <w:r w:rsidRPr="00E13919">
        <w:rPr>
          <w:rFonts w:ascii="Arial" w:hAnsi="Arial" w:cs="Arial"/>
        </w:rPr>
        <w:t xml:space="preserve"> Marriot</w:t>
      </w:r>
      <w:r w:rsidR="002C3B60">
        <w:rPr>
          <w:rFonts w:ascii="Arial" w:hAnsi="Arial" w:cs="Arial"/>
        </w:rPr>
        <w:t>t</w:t>
      </w:r>
      <w:r w:rsidRPr="00E13919">
        <w:rPr>
          <w:rFonts w:ascii="Arial" w:hAnsi="Arial" w:cs="Arial"/>
        </w:rPr>
        <w:t>.</w:t>
      </w:r>
    </w:p>
    <w:p w:rsidR="00D15A7F" w:rsidRPr="00D15A7F" w:rsidRDefault="00E868E4" w:rsidP="00E13919">
      <w:pPr>
        <w:pStyle w:val="CorpsdeTexte-2"/>
        <w:spacing w:before="120"/>
        <w:ind w:firstLine="0"/>
        <w:rPr>
          <w:rFonts w:ascii="Arial" w:hAnsi="Arial" w:cs="Arial"/>
        </w:rPr>
      </w:pPr>
      <w:r>
        <w:rPr>
          <w:rFonts w:ascii="Arial" w:hAnsi="Arial" w:cs="Arial"/>
        </w:rPr>
        <w:t xml:space="preserve">Profitez-en pour être directement sur le site du congrès. </w:t>
      </w:r>
      <w:r w:rsidR="00E13919" w:rsidRPr="00E13919">
        <w:rPr>
          <w:rFonts w:ascii="Arial" w:hAnsi="Arial" w:cs="Arial"/>
        </w:rPr>
        <w:t>L'hôtel</w:t>
      </w:r>
      <w:r>
        <w:rPr>
          <w:rFonts w:ascii="Arial" w:hAnsi="Arial" w:cs="Arial"/>
        </w:rPr>
        <w:t xml:space="preserve"> a mis à disposition un bloc de chambres pour les participants au tarif réduit  d</w:t>
      </w:r>
      <w:r w:rsidR="00E13919" w:rsidRPr="00E13919">
        <w:rPr>
          <w:rFonts w:ascii="Arial" w:hAnsi="Arial" w:cs="Arial"/>
        </w:rPr>
        <w:t xml:space="preserve">e </w:t>
      </w:r>
      <w:r w:rsidR="00E13919" w:rsidRPr="00E13919">
        <w:rPr>
          <w:rFonts w:ascii="Arial" w:hAnsi="Arial" w:cs="Arial"/>
          <w:b/>
        </w:rPr>
        <w:t>$129 par nuit</w:t>
      </w:r>
      <w:r w:rsidR="00E13919" w:rsidRPr="00E13919">
        <w:rPr>
          <w:rFonts w:ascii="Arial" w:hAnsi="Arial" w:cs="Arial"/>
        </w:rPr>
        <w:t xml:space="preserve"> pour les réservations </w:t>
      </w:r>
      <w:r>
        <w:rPr>
          <w:rFonts w:ascii="Arial" w:hAnsi="Arial" w:cs="Arial"/>
        </w:rPr>
        <w:t xml:space="preserve">effectuées </w:t>
      </w:r>
      <w:r w:rsidR="00E13919" w:rsidRPr="00E13919">
        <w:rPr>
          <w:rFonts w:ascii="Arial" w:hAnsi="Arial" w:cs="Arial"/>
        </w:rPr>
        <w:t xml:space="preserve">jusqu'au 11 septembre. Réclamez le tarif </w:t>
      </w:r>
      <w:r>
        <w:rPr>
          <w:rFonts w:ascii="Arial" w:hAnsi="Arial" w:cs="Arial"/>
        </w:rPr>
        <w:t>réduit</w:t>
      </w:r>
      <w:r w:rsidR="00E13919" w:rsidRPr="00E13919">
        <w:rPr>
          <w:rFonts w:ascii="Arial" w:hAnsi="Arial" w:cs="Arial"/>
        </w:rPr>
        <w:t xml:space="preserve"> en réservant au 519-780-3700 ou</w:t>
      </w:r>
      <w:r>
        <w:rPr>
          <w:rFonts w:ascii="Arial" w:hAnsi="Arial" w:cs="Arial"/>
        </w:rPr>
        <w:t xml:space="preserve"> au 1-800-268-1133 et indiquez que vous faites partie du groupe « </w:t>
      </w:r>
      <w:r w:rsidR="00E13919" w:rsidRPr="00E13919">
        <w:rPr>
          <w:rFonts w:ascii="Arial" w:hAnsi="Arial" w:cs="Arial"/>
        </w:rPr>
        <w:t xml:space="preserve"> Association cana</w:t>
      </w:r>
      <w:r>
        <w:rPr>
          <w:rFonts w:ascii="Arial" w:hAnsi="Arial" w:cs="Arial"/>
        </w:rPr>
        <w:t xml:space="preserve">dienne d'acoustique » </w:t>
      </w:r>
      <w:r w:rsidR="00E13919" w:rsidRPr="00E13919">
        <w:rPr>
          <w:rFonts w:ascii="Arial" w:hAnsi="Arial" w:cs="Arial"/>
        </w:rPr>
        <w:t xml:space="preserve">(Code de groupe CAN101017_001). Prolongez votre séjour et profitez </w:t>
      </w:r>
      <w:r>
        <w:rPr>
          <w:rFonts w:ascii="Arial" w:hAnsi="Arial" w:cs="Arial"/>
        </w:rPr>
        <w:t>de l’occasion pour découvrir la région</w:t>
      </w:r>
      <w:r w:rsidR="00E13919" w:rsidRPr="00E1391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au même tarif réduit</w:t>
      </w:r>
      <w:r w:rsidR="00E13919" w:rsidRPr="00E13919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Les clients de l’hôtel ont accès gratuit au centre d’entrainement « </w:t>
      </w:r>
      <w:proofErr w:type="spellStart"/>
      <w:r w:rsidR="00E13919" w:rsidRPr="00E13919">
        <w:rPr>
          <w:rFonts w:ascii="Arial" w:hAnsi="Arial" w:cs="Arial"/>
        </w:rPr>
        <w:t>Movati</w:t>
      </w:r>
      <w:proofErr w:type="spellEnd"/>
      <w:r>
        <w:rPr>
          <w:rFonts w:ascii="Arial" w:hAnsi="Arial" w:cs="Arial"/>
        </w:rPr>
        <w:t xml:space="preserve"> </w:t>
      </w:r>
      <w:proofErr w:type="spellStart"/>
      <w:r w:rsidR="00E13919" w:rsidRPr="00E13919">
        <w:rPr>
          <w:rFonts w:ascii="Arial" w:hAnsi="Arial" w:cs="Arial"/>
        </w:rPr>
        <w:t>Athletic</w:t>
      </w:r>
      <w:proofErr w:type="spellEnd"/>
      <w:r>
        <w:rPr>
          <w:rFonts w:ascii="Arial" w:hAnsi="Arial" w:cs="Arial"/>
        </w:rPr>
        <w:t> »</w:t>
      </w:r>
      <w:r w:rsidR="00E13919" w:rsidRPr="00E13919">
        <w:rPr>
          <w:rFonts w:ascii="Arial" w:hAnsi="Arial" w:cs="Arial"/>
        </w:rPr>
        <w:t xml:space="preserve"> situé juste à côté.</w:t>
      </w:r>
    </w:p>
    <w:p w:rsidR="00D15A7F" w:rsidRPr="00D15A7F" w:rsidRDefault="00D15A7F" w:rsidP="00D15A7F">
      <w:pPr>
        <w:pStyle w:val="CorpsdeTexte-2"/>
        <w:spacing w:before="120"/>
        <w:ind w:firstLine="0"/>
        <w:rPr>
          <w:rFonts w:ascii="Arial" w:hAnsi="Arial" w:cs="Arial"/>
        </w:rPr>
      </w:pPr>
    </w:p>
    <w:p w:rsidR="00D15A7F" w:rsidRPr="001C0DB7" w:rsidRDefault="00E13919" w:rsidP="00D15A7F">
      <w:pPr>
        <w:pStyle w:val="CorpsdeTexte-2"/>
        <w:spacing w:before="120"/>
        <w:ind w:firstLine="0"/>
        <w:rPr>
          <w:rFonts w:ascii="Arial" w:hAnsi="Arial" w:cs="Arial"/>
          <w:b/>
          <w:sz w:val="24"/>
          <w:lang w:val="en-CA"/>
        </w:rPr>
      </w:pPr>
      <w:r w:rsidRPr="001C0DB7">
        <w:rPr>
          <w:rFonts w:ascii="Arial" w:hAnsi="Arial" w:cs="Arial"/>
          <w:b/>
          <w:sz w:val="24"/>
          <w:lang w:val="en-CA"/>
        </w:rPr>
        <w:t>Exposition</w:t>
      </w:r>
      <w:r w:rsidR="00E868E4" w:rsidRPr="001C0DB7">
        <w:rPr>
          <w:rFonts w:ascii="Arial" w:hAnsi="Arial" w:cs="Arial"/>
          <w:b/>
          <w:sz w:val="24"/>
          <w:lang w:val="en-CA"/>
        </w:rPr>
        <w:t xml:space="preserve"> technique</w:t>
      </w:r>
    </w:p>
    <w:p w:rsidR="00976871" w:rsidRPr="00065D8C" w:rsidRDefault="001C0DB7" w:rsidP="00C86448">
      <w:pPr>
        <w:pStyle w:val="CorpsdeTexte-2"/>
        <w:spacing w:before="120"/>
        <w:ind w:firstLine="0"/>
        <w:rPr>
          <w:rFonts w:ascii="Arial" w:hAnsi="Arial" w:cs="Arial"/>
        </w:rPr>
      </w:pPr>
      <w:r w:rsidRPr="001C0DB7">
        <w:rPr>
          <w:rFonts w:ascii="Arial" w:hAnsi="Arial" w:cs="Arial"/>
        </w:rPr>
        <w:t xml:space="preserve">Les fabricants et fournisseurs qui n’ont pas encore réservé leur table sont </w:t>
      </w:r>
      <w:r w:rsidR="00065D8C">
        <w:rPr>
          <w:rFonts w:ascii="Arial" w:hAnsi="Arial" w:cs="Arial"/>
        </w:rPr>
        <w:t>prié</w:t>
      </w:r>
      <w:r w:rsidR="00065D8C" w:rsidRPr="001C0DB7">
        <w:rPr>
          <w:rFonts w:ascii="Arial" w:hAnsi="Arial" w:cs="Arial"/>
        </w:rPr>
        <w:t>s</w:t>
      </w:r>
      <w:r w:rsidRPr="001C0DB7">
        <w:rPr>
          <w:rFonts w:ascii="Arial" w:hAnsi="Arial" w:cs="Arial"/>
        </w:rPr>
        <w:t xml:space="preserve"> de le faire dans les plus brefs délais car les places sont limitées.</w:t>
      </w:r>
      <w:r>
        <w:rPr>
          <w:rFonts w:ascii="Arial" w:hAnsi="Arial" w:cs="Arial"/>
        </w:rPr>
        <w:t xml:space="preserve"> Quelques commandites</w:t>
      </w:r>
      <w:r w:rsidR="00065D8C">
        <w:rPr>
          <w:rFonts w:ascii="Arial" w:hAnsi="Arial" w:cs="Arial"/>
        </w:rPr>
        <w:t xml:space="preserve"> sont encore disponibles.  </w:t>
      </w:r>
      <w:r w:rsidRPr="00065D8C">
        <w:rPr>
          <w:rFonts w:ascii="Arial" w:hAnsi="Arial" w:cs="Arial"/>
        </w:rPr>
        <w:t xml:space="preserve">Veuillez </w:t>
      </w:r>
      <w:r w:rsidR="00065D8C">
        <w:rPr>
          <w:rFonts w:ascii="Arial" w:hAnsi="Arial" w:cs="Arial"/>
        </w:rPr>
        <w:t>communiquer avec le coordonnateur des exposants et commanditaires</w:t>
      </w:r>
      <w:r w:rsidR="00344A35" w:rsidRPr="00065D8C">
        <w:rPr>
          <w:rFonts w:ascii="Arial" w:hAnsi="Arial" w:cs="Arial"/>
        </w:rPr>
        <w:t xml:space="preserve"> – Bernard Feder.</w:t>
      </w:r>
    </w:p>
    <w:p w:rsidR="00344A35" w:rsidRPr="00065D8C" w:rsidRDefault="00344A35" w:rsidP="00C86448">
      <w:pPr>
        <w:pStyle w:val="CorpsdeTexte-2"/>
        <w:spacing w:before="120"/>
        <w:ind w:firstLine="0"/>
        <w:rPr>
          <w:rFonts w:ascii="Arial" w:hAnsi="Arial" w:cs="Arial"/>
        </w:rPr>
      </w:pPr>
    </w:p>
    <w:p w:rsidR="00D15A7F" w:rsidRPr="00D15A7F" w:rsidRDefault="00076365" w:rsidP="00D15A7F">
      <w:pPr>
        <w:pStyle w:val="CorpsdeTexte-2"/>
        <w:spacing w:before="120"/>
        <w:ind w:firstLine="0"/>
        <w:jc w:val="left"/>
        <w:rPr>
          <w:rFonts w:ascii="Arial" w:hAnsi="Arial" w:cs="Arial"/>
        </w:rPr>
      </w:pPr>
      <w:r>
        <w:rPr>
          <w:rFonts w:ascii="Arial" w:hAnsi="Arial" w:cs="Arial"/>
          <w:b/>
          <w:sz w:val="24"/>
        </w:rPr>
        <w:t>Personnes contacts</w:t>
      </w:r>
      <w:r w:rsidR="00E13919" w:rsidRPr="00E13919">
        <w:rPr>
          <w:rFonts w:ascii="Arial" w:hAnsi="Arial" w:cs="Arial"/>
          <w:b/>
          <w:sz w:val="24"/>
        </w:rPr>
        <w:t>:</w:t>
      </w:r>
    </w:p>
    <w:p w:rsidR="00D15A7F" w:rsidRPr="00D15A7F" w:rsidRDefault="00E13919" w:rsidP="00D15A7F">
      <w:pPr>
        <w:pStyle w:val="CorpsdeTexte-2"/>
        <w:spacing w:before="120"/>
        <w:rPr>
          <w:rFonts w:ascii="Arial" w:hAnsi="Arial" w:cs="Arial"/>
        </w:rPr>
      </w:pPr>
      <w:r w:rsidRPr="00E13919">
        <w:rPr>
          <w:rFonts w:ascii="Arial" w:hAnsi="Arial" w:cs="Arial"/>
        </w:rPr>
        <w:t xml:space="preserve">Président </w:t>
      </w:r>
      <w:r w:rsidR="00076365">
        <w:rPr>
          <w:rFonts w:ascii="Arial" w:hAnsi="Arial" w:cs="Arial"/>
        </w:rPr>
        <w:t>du congrès</w:t>
      </w:r>
      <w:r w:rsidR="00D15A7F" w:rsidRPr="00D15A7F">
        <w:rPr>
          <w:rFonts w:ascii="Arial" w:hAnsi="Arial" w:cs="Arial"/>
        </w:rPr>
        <w:t>: Peter VanDelden (</w:t>
      </w:r>
      <w:hyperlink r:id="rId18" w:history="1">
        <w:r w:rsidR="00D15A7F" w:rsidRPr="00D15A7F">
          <w:rPr>
            <w:rStyle w:val="Hyperlink"/>
            <w:rFonts w:ascii="Arial" w:hAnsi="Arial" w:cs="Arial"/>
          </w:rPr>
          <w:t>conference@caa-aca.ca</w:t>
        </w:r>
      </w:hyperlink>
      <w:r w:rsidR="00D15A7F" w:rsidRPr="00D15A7F">
        <w:rPr>
          <w:rFonts w:ascii="Arial" w:hAnsi="Arial" w:cs="Arial"/>
        </w:rPr>
        <w:t xml:space="preserve">) </w:t>
      </w:r>
    </w:p>
    <w:p w:rsidR="00D15A7F" w:rsidRPr="00D15A7F" w:rsidRDefault="00076365" w:rsidP="00D15A7F">
      <w:pPr>
        <w:pStyle w:val="CorpsdeTexte-2"/>
        <w:spacing w:before="120"/>
        <w:rPr>
          <w:rFonts w:ascii="Arial" w:hAnsi="Arial" w:cs="Arial"/>
        </w:rPr>
      </w:pPr>
      <w:r>
        <w:rPr>
          <w:rFonts w:ascii="Arial" w:hAnsi="Arial" w:cs="Arial"/>
        </w:rPr>
        <w:t>Directeur scientifique</w:t>
      </w:r>
      <w:r w:rsidR="00D15A7F" w:rsidRPr="00D15A7F">
        <w:rPr>
          <w:rFonts w:ascii="Arial" w:hAnsi="Arial" w:cs="Arial"/>
        </w:rPr>
        <w:t>: Christian Giguère (</w:t>
      </w:r>
      <w:hyperlink r:id="rId19" w:history="1">
        <w:r w:rsidR="00D15A7F" w:rsidRPr="00D15A7F">
          <w:rPr>
            <w:rStyle w:val="Hyperlink"/>
            <w:rFonts w:ascii="Arial" w:hAnsi="Arial" w:cs="Arial"/>
          </w:rPr>
          <w:t>cgiguere@uottawa.ca</w:t>
        </w:r>
      </w:hyperlink>
      <w:r w:rsidR="00D15A7F" w:rsidRPr="00D15A7F">
        <w:rPr>
          <w:rFonts w:ascii="Arial" w:hAnsi="Arial" w:cs="Arial"/>
        </w:rPr>
        <w:t>)</w:t>
      </w:r>
    </w:p>
    <w:p w:rsidR="00D15A7F" w:rsidRPr="00D15A7F" w:rsidRDefault="00076365" w:rsidP="00D15A7F">
      <w:pPr>
        <w:pStyle w:val="CorpsdeTexte-2"/>
        <w:spacing w:before="120"/>
        <w:jc w:val="left"/>
        <w:rPr>
          <w:rFonts w:ascii="Arial" w:hAnsi="Arial" w:cs="Arial"/>
        </w:rPr>
      </w:pPr>
      <w:r>
        <w:rPr>
          <w:rFonts w:ascii="Arial" w:hAnsi="Arial" w:cs="Arial"/>
        </w:rPr>
        <w:t>Exposants et commanditaires</w:t>
      </w:r>
      <w:r w:rsidR="00D15A7F" w:rsidRPr="00D15A7F">
        <w:rPr>
          <w:rFonts w:ascii="Arial" w:hAnsi="Arial" w:cs="Arial"/>
        </w:rPr>
        <w:t>: Bernard Feder (</w:t>
      </w:r>
      <w:hyperlink r:id="rId20" w:history="1">
        <w:r w:rsidR="00D15A7F" w:rsidRPr="00D15A7F">
          <w:rPr>
            <w:rStyle w:val="Hyperlink"/>
            <w:rFonts w:ascii="Arial" w:hAnsi="Arial" w:cs="Arial"/>
          </w:rPr>
          <w:t>bfeder@hgcengineering.com</w:t>
        </w:r>
      </w:hyperlink>
      <w:r w:rsidR="00D15A7F" w:rsidRPr="00D15A7F">
        <w:rPr>
          <w:rFonts w:ascii="Arial" w:hAnsi="Arial" w:cs="Arial"/>
        </w:rPr>
        <w:t>)</w:t>
      </w:r>
    </w:p>
    <w:p w:rsidR="00D15A7F" w:rsidRPr="00D15A7F" w:rsidRDefault="00E13919" w:rsidP="00D15A7F">
      <w:pPr>
        <w:pStyle w:val="CorpsdeTexte-2"/>
        <w:spacing w:before="120"/>
        <w:rPr>
          <w:rFonts w:ascii="Arial" w:hAnsi="Arial" w:cs="Arial"/>
        </w:rPr>
      </w:pPr>
      <w:r w:rsidRPr="00E13919">
        <w:rPr>
          <w:rFonts w:ascii="Arial" w:hAnsi="Arial" w:cs="Arial"/>
        </w:rPr>
        <w:t>Inscription</w:t>
      </w:r>
      <w:r w:rsidR="00D15A7F" w:rsidRPr="00D15A7F">
        <w:rPr>
          <w:rFonts w:ascii="Arial" w:hAnsi="Arial" w:cs="Arial"/>
        </w:rPr>
        <w:t>: Dalila Giusti (</w:t>
      </w:r>
      <w:hyperlink r:id="rId21" w:history="1">
        <w:r w:rsidR="00D15A7F" w:rsidRPr="00D15A7F">
          <w:rPr>
            <w:rStyle w:val="Hyperlink"/>
            <w:rFonts w:ascii="Arial" w:hAnsi="Arial" w:cs="Arial"/>
          </w:rPr>
          <w:t>treasurer@caa-aca.ca</w:t>
        </w:r>
      </w:hyperlink>
      <w:r w:rsidR="00D15A7F" w:rsidRPr="00D15A7F">
        <w:rPr>
          <w:rFonts w:ascii="Arial" w:hAnsi="Arial" w:cs="Arial"/>
        </w:rPr>
        <w:t xml:space="preserve">) </w:t>
      </w:r>
    </w:p>
    <w:p w:rsidR="00D15A7F" w:rsidRPr="00D15A7F" w:rsidRDefault="00076365" w:rsidP="00D15A7F">
      <w:pPr>
        <w:pStyle w:val="CorpsdeTexte-2"/>
        <w:spacing w:before="120"/>
        <w:rPr>
          <w:rFonts w:ascii="Arial" w:hAnsi="Arial" w:cs="Arial"/>
        </w:rPr>
      </w:pPr>
      <w:r>
        <w:rPr>
          <w:rFonts w:ascii="Arial" w:hAnsi="Arial" w:cs="Arial"/>
        </w:rPr>
        <w:t xml:space="preserve">Site internet du </w:t>
      </w:r>
      <w:r w:rsidR="00E13919" w:rsidRPr="00E13919">
        <w:rPr>
          <w:rFonts w:ascii="Arial" w:hAnsi="Arial" w:cs="Arial"/>
        </w:rPr>
        <w:t>con</w:t>
      </w:r>
      <w:r>
        <w:rPr>
          <w:rFonts w:ascii="Arial" w:hAnsi="Arial" w:cs="Arial"/>
        </w:rPr>
        <w:t>grès</w:t>
      </w:r>
      <w:r w:rsidR="00D15A7F" w:rsidRPr="00D15A7F">
        <w:rPr>
          <w:rFonts w:ascii="Arial" w:hAnsi="Arial" w:cs="Arial"/>
        </w:rPr>
        <w:t>: Kyle Hellewell (</w:t>
      </w:r>
      <w:hyperlink r:id="rId22" w:history="1">
        <w:r w:rsidR="00D15A7F" w:rsidRPr="00D15A7F">
          <w:rPr>
            <w:rStyle w:val="Hyperlink"/>
            <w:rFonts w:ascii="Arial" w:hAnsi="Arial" w:cs="Arial"/>
          </w:rPr>
          <w:t>kyle.hellewell@rwdi.com</w:t>
        </w:r>
      </w:hyperlink>
      <w:r w:rsidR="00D15A7F" w:rsidRPr="00D15A7F">
        <w:rPr>
          <w:rFonts w:ascii="Arial" w:hAnsi="Arial" w:cs="Arial"/>
        </w:rPr>
        <w:t xml:space="preserve">) </w:t>
      </w:r>
    </w:p>
    <w:p w:rsidR="00D15A7F" w:rsidRPr="00EB6EB6" w:rsidRDefault="00D15A7F" w:rsidP="00D15A7F">
      <w:pPr>
        <w:pStyle w:val="CorpsdeTexte-2"/>
        <w:spacing w:before="120"/>
        <w:rPr>
          <w:rFonts w:ascii="Arial" w:hAnsi="Arial" w:cs="Arial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3454400</wp:posOffset>
            </wp:positionH>
            <wp:positionV relativeFrom="paragraph">
              <wp:posOffset>56515</wp:posOffset>
            </wp:positionV>
            <wp:extent cx="2966720" cy="2041525"/>
            <wp:effectExtent l="0" t="0" r="5080" b="0"/>
            <wp:wrapSquare wrapText="bothSides"/>
            <wp:docPr id="4" name="Picture 4" descr="C:\_transfer folder\160826 CAA 2017 writeup\photos\modified IMG_20160826_19105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transfer folder\160826 CAA 2017 writeup\photos\modified IMG_20160826_191055_hd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5A7F" w:rsidRPr="00EB6EB6" w:rsidRDefault="00D15A7F" w:rsidP="00D15A7F">
      <w:pPr>
        <w:pStyle w:val="CorpsdeTexte-2"/>
        <w:spacing w:before="120"/>
        <w:ind w:firstLine="0"/>
        <w:jc w:val="left"/>
        <w:rPr>
          <w:rFonts w:ascii="Arial" w:hAnsi="Arial" w:cs="Arial"/>
          <w:lang w:val="fr-FR"/>
        </w:rPr>
      </w:pPr>
    </w:p>
    <w:p w:rsidR="00D15A7F" w:rsidRPr="00EB6EB6" w:rsidRDefault="00D15A7F" w:rsidP="00D15A7F">
      <w:pPr>
        <w:jc w:val="left"/>
        <w:rPr>
          <w:rFonts w:ascii="Arial" w:hAnsi="Arial" w:cs="Arial"/>
          <w:lang w:val="fr-FR"/>
        </w:rPr>
      </w:pPr>
    </w:p>
    <w:p w:rsidR="00271BFE" w:rsidRPr="00271BFE" w:rsidRDefault="008B4889" w:rsidP="00271BFE">
      <w:pPr>
        <w:ind w:firstLine="360"/>
        <w:jc w:val="left"/>
        <w:rPr>
          <w:rFonts w:ascii="Arial" w:hAnsi="Arial" w:cs="Arial"/>
          <w:b/>
          <w:sz w:val="32"/>
          <w:lang w:val="en-CA"/>
        </w:rPr>
      </w:pPr>
      <w:hyperlink r:id="rId23" w:history="1">
        <w:r w:rsidR="00271BFE" w:rsidRPr="005B71E0">
          <w:rPr>
            <w:rStyle w:val="Hyperlink"/>
            <w:rFonts w:ascii="Arial" w:hAnsi="Arial" w:cs="Arial"/>
            <w:b/>
            <w:sz w:val="32"/>
            <w:lang w:val="en-CA"/>
          </w:rPr>
          <w:t>http://awc.caa-aca.ca</w:t>
        </w:r>
      </w:hyperlink>
      <w:bookmarkStart w:id="0" w:name="_GoBack"/>
      <w:bookmarkEnd w:id="0"/>
    </w:p>
    <w:sectPr w:rsidR="00271BFE" w:rsidRPr="00271BFE" w:rsidSect="000E13F3">
      <w:footerReference w:type="default" r:id="rId24"/>
      <w:type w:val="continuous"/>
      <w:pgSz w:w="12240" w:h="15840"/>
      <w:pgMar w:top="1080" w:right="1080" w:bottom="1080" w:left="1080" w:header="720" w:footer="425" w:gutter="0"/>
      <w:cols w:space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4889" w:rsidRDefault="008B4889">
      <w:r>
        <w:separator/>
      </w:r>
    </w:p>
  </w:endnote>
  <w:endnote w:type="continuationSeparator" w:id="0">
    <w:p w:rsidR="008B4889" w:rsidRDefault="008B48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03DE" w:rsidRDefault="007C03DE" w:rsidP="0011798A">
    <w:pPr>
      <w:tabs>
        <w:tab w:val="left" w:pos="856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4889" w:rsidRDefault="008B4889">
      <w:r>
        <w:separator/>
      </w:r>
    </w:p>
  </w:footnote>
  <w:footnote w:type="continuationSeparator" w:id="0">
    <w:p w:rsidR="008B4889" w:rsidRDefault="008B48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50009"/>
    <w:multiLevelType w:val="hybridMultilevel"/>
    <w:tmpl w:val="B692AF2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454E9"/>
    <w:multiLevelType w:val="multilevel"/>
    <w:tmpl w:val="94445E8C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" w15:restartNumberingAfterBreak="0">
    <w:nsid w:val="0A72646D"/>
    <w:multiLevelType w:val="multilevel"/>
    <w:tmpl w:val="4E88346E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3" w15:restartNumberingAfterBreak="0">
    <w:nsid w:val="0B9634C7"/>
    <w:multiLevelType w:val="multilevel"/>
    <w:tmpl w:val="2304D066"/>
    <w:lvl w:ilvl="0">
      <w:start w:val="1"/>
      <w:numFmt w:val="decimal"/>
      <w:lvlText w:val="%1"/>
      <w:lvlJc w:val="left"/>
      <w:pPr>
        <w:ind w:left="359" w:hanging="359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494" w:hanging="494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bullet"/>
      <w:lvlText w:val="•"/>
      <w:lvlJc w:val="left"/>
      <w:pPr>
        <w:ind w:left="494" w:hanging="49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5" w:hanging="49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5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6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52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161" w:hanging="494"/>
      </w:pPr>
      <w:rPr>
        <w:rFonts w:hint="default"/>
      </w:rPr>
    </w:lvl>
  </w:abstractNum>
  <w:abstractNum w:abstractNumId="4" w15:restartNumberingAfterBreak="0">
    <w:nsid w:val="12BE3050"/>
    <w:multiLevelType w:val="multilevel"/>
    <w:tmpl w:val="5EDC7A0A"/>
    <w:lvl w:ilvl="0">
      <w:start w:val="1"/>
      <w:numFmt w:val="decimal"/>
      <w:lvlText w:val="%1"/>
      <w:lvlJc w:val="left"/>
      <w:pPr>
        <w:tabs>
          <w:tab w:val="num" w:pos="720"/>
        </w:tabs>
        <w:ind w:left="0" w:firstLine="0"/>
      </w:pPr>
      <w:rPr>
        <w:rFonts w:ascii="Times New Roman" w:hAnsi="Times New Roman"/>
        <w:b/>
        <w:sz w:val="20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5" w15:restartNumberingAfterBreak="0">
    <w:nsid w:val="15062ECF"/>
    <w:multiLevelType w:val="multilevel"/>
    <w:tmpl w:val="750A9AAA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6" w15:restartNumberingAfterBreak="0">
    <w:nsid w:val="15CE30D8"/>
    <w:multiLevelType w:val="multilevel"/>
    <w:tmpl w:val="E49242BE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7" w15:restartNumberingAfterBreak="0">
    <w:nsid w:val="17890CDB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8" w15:restartNumberingAfterBreak="0">
    <w:nsid w:val="192717DA"/>
    <w:multiLevelType w:val="multilevel"/>
    <w:tmpl w:val="FA285EF2"/>
    <w:styleLink w:val="JCAAsections"/>
    <w:lvl w:ilvl="0">
      <w:start w:val="1"/>
      <w:numFmt w:val="decimal"/>
      <w:pStyle w:val="JCAAsection1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pStyle w:val="JCAAsection2"/>
      <w:lvlText w:val="%1.%2"/>
      <w:lvlJc w:val="left"/>
      <w:pPr>
        <w:tabs>
          <w:tab w:val="num" w:pos="504"/>
        </w:tabs>
        <w:ind w:left="0" w:firstLine="0"/>
      </w:pPr>
      <w:rPr>
        <w:rFonts w:hint="default"/>
      </w:rPr>
    </w:lvl>
    <w:lvl w:ilvl="2">
      <w:start w:val="1"/>
      <w:numFmt w:val="none"/>
      <w:pStyle w:val="JCAAsection3"/>
      <w:suff w:val="nothing"/>
      <w:lvlText w:val="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9" w15:restartNumberingAfterBreak="0">
    <w:nsid w:val="1AAD2020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0" w15:restartNumberingAfterBreak="0">
    <w:nsid w:val="1DBB525B"/>
    <w:multiLevelType w:val="multilevel"/>
    <w:tmpl w:val="19A0835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504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11" w15:restartNumberingAfterBreak="0">
    <w:nsid w:val="2120706F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2" w15:restartNumberingAfterBreak="0">
    <w:nsid w:val="24F92FDD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3" w15:restartNumberingAfterBreak="0">
    <w:nsid w:val="279E0264"/>
    <w:multiLevelType w:val="hybridMultilevel"/>
    <w:tmpl w:val="09D46656"/>
    <w:lvl w:ilvl="0" w:tplc="954ABD2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8F664D"/>
    <w:multiLevelType w:val="multilevel"/>
    <w:tmpl w:val="750A9AAA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15" w15:restartNumberingAfterBreak="0">
    <w:nsid w:val="2F5807CF"/>
    <w:multiLevelType w:val="multilevel"/>
    <w:tmpl w:val="1AEC301E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16" w15:restartNumberingAfterBreak="0">
    <w:nsid w:val="3051616D"/>
    <w:multiLevelType w:val="multilevel"/>
    <w:tmpl w:val="F4A03888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17" w15:restartNumberingAfterBreak="0">
    <w:nsid w:val="36354FD3"/>
    <w:multiLevelType w:val="multilevel"/>
    <w:tmpl w:val="040C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8" w15:restartNumberingAfterBreak="0">
    <w:nsid w:val="37294BDB"/>
    <w:multiLevelType w:val="multilevel"/>
    <w:tmpl w:val="040C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9" w15:restartNumberingAfterBreak="0">
    <w:nsid w:val="37CD6798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3CC766D7"/>
    <w:multiLevelType w:val="multilevel"/>
    <w:tmpl w:val="7FCC1A14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1" w15:restartNumberingAfterBreak="0">
    <w:nsid w:val="3F2E063C"/>
    <w:multiLevelType w:val="multilevel"/>
    <w:tmpl w:val="E2D47C78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2" w15:restartNumberingAfterBreak="0">
    <w:nsid w:val="42D9421C"/>
    <w:multiLevelType w:val="multilevel"/>
    <w:tmpl w:val="7556D9B2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3" w15:restartNumberingAfterBreak="0">
    <w:nsid w:val="4E376848"/>
    <w:multiLevelType w:val="multilevel"/>
    <w:tmpl w:val="7FCC1A14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4" w15:restartNumberingAfterBreak="0">
    <w:nsid w:val="510E3BA7"/>
    <w:multiLevelType w:val="hybridMultilevel"/>
    <w:tmpl w:val="6F0ED6C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C01A80"/>
    <w:multiLevelType w:val="multilevel"/>
    <w:tmpl w:val="6692782C"/>
    <w:lvl w:ilvl="0">
      <w:start w:val="1"/>
      <w:numFmt w:val="decimal"/>
      <w:lvlText w:val="%1"/>
      <w:lvlJc w:val="left"/>
      <w:pPr>
        <w:ind w:left="478" w:hanging="359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613" w:hanging="494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bullet"/>
      <w:lvlText w:val="•"/>
      <w:lvlJc w:val="left"/>
      <w:pPr>
        <w:ind w:left="613" w:hanging="49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4" w:hanging="49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85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76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42" w:hanging="494"/>
      </w:pPr>
      <w:rPr>
        <w:rFonts w:hint="default"/>
      </w:rPr>
    </w:lvl>
  </w:abstractNum>
  <w:abstractNum w:abstractNumId="26" w15:restartNumberingAfterBreak="0">
    <w:nsid w:val="5DC75690"/>
    <w:multiLevelType w:val="multilevel"/>
    <w:tmpl w:val="157C8C9C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27" w15:restartNumberingAfterBreak="0">
    <w:nsid w:val="5FE51160"/>
    <w:multiLevelType w:val="multilevel"/>
    <w:tmpl w:val="5DDACBA2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504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8" w15:restartNumberingAfterBreak="0">
    <w:nsid w:val="6594288C"/>
    <w:multiLevelType w:val="multilevel"/>
    <w:tmpl w:val="750A9AAA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29" w15:restartNumberingAfterBreak="0">
    <w:nsid w:val="672B2317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30" w15:restartNumberingAfterBreak="0">
    <w:nsid w:val="67421898"/>
    <w:multiLevelType w:val="hybridMultilevel"/>
    <w:tmpl w:val="87D8F7A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A395BC0"/>
    <w:multiLevelType w:val="multilevel"/>
    <w:tmpl w:val="94445E8C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32" w15:restartNumberingAfterBreak="0">
    <w:nsid w:val="6A3B1B2C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33" w15:restartNumberingAfterBreak="0">
    <w:nsid w:val="6A63232E"/>
    <w:multiLevelType w:val="multilevel"/>
    <w:tmpl w:val="009CD6F4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34" w15:restartNumberingAfterBreak="0">
    <w:nsid w:val="6B4C7F66"/>
    <w:multiLevelType w:val="multilevel"/>
    <w:tmpl w:val="F8A092D4"/>
    <w:lvl w:ilvl="0">
      <w:start w:val="1"/>
      <w:numFmt w:val="decimal"/>
      <w:lvlText w:val="%1"/>
      <w:lvlJc w:val="left"/>
      <w:pPr>
        <w:tabs>
          <w:tab w:val="num" w:pos="72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35" w15:restartNumberingAfterBreak="0">
    <w:nsid w:val="6C3E623A"/>
    <w:multiLevelType w:val="multilevel"/>
    <w:tmpl w:val="6692782C"/>
    <w:lvl w:ilvl="0">
      <w:start w:val="1"/>
      <w:numFmt w:val="decimal"/>
      <w:lvlText w:val="%1"/>
      <w:lvlJc w:val="left"/>
      <w:pPr>
        <w:ind w:left="478" w:hanging="359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613" w:hanging="494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bullet"/>
      <w:lvlText w:val="•"/>
      <w:lvlJc w:val="left"/>
      <w:pPr>
        <w:ind w:left="613" w:hanging="49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4" w:hanging="49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85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76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42" w:hanging="494"/>
      </w:pPr>
      <w:rPr>
        <w:rFonts w:hint="default"/>
      </w:rPr>
    </w:lvl>
  </w:abstractNum>
  <w:abstractNum w:abstractNumId="36" w15:restartNumberingAfterBreak="0">
    <w:nsid w:val="6D907B1D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37" w15:restartNumberingAfterBreak="0">
    <w:nsid w:val="77EF6049"/>
    <w:multiLevelType w:val="multilevel"/>
    <w:tmpl w:val="E2D47C78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38" w15:restartNumberingAfterBreak="0">
    <w:nsid w:val="794D5740"/>
    <w:multiLevelType w:val="multilevel"/>
    <w:tmpl w:val="94445E8C"/>
    <w:lvl w:ilvl="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2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abstractNum w:abstractNumId="39" w15:restartNumberingAfterBreak="0">
    <w:nsid w:val="7A462E91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0" w15:restartNumberingAfterBreak="0">
    <w:nsid w:val="7B2A4B63"/>
    <w:multiLevelType w:val="multilevel"/>
    <w:tmpl w:val="2D3A6CC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hAnsi="Times New Roman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/>
        <w:sz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/>
        <w:sz w:val="20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41" w15:restartNumberingAfterBreak="0">
    <w:nsid w:val="7DF31C75"/>
    <w:multiLevelType w:val="multilevel"/>
    <w:tmpl w:val="52A2A690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hint="default"/>
        <w:b/>
        <w:bCs/>
        <w:w w:val="99"/>
        <w:sz w:val="22"/>
        <w:szCs w:val="22"/>
      </w:rPr>
    </w:lvl>
    <w:lvl w:ilvl="2">
      <w:start w:val="1"/>
      <w:numFmt w:val="none"/>
      <w:lvlText w:val="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32766" w:hanging="1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2494" w:hanging="4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32603" w:hanging="4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2712" w:hanging="4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15" w:hanging="4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606" w:hanging="494"/>
      </w:pPr>
      <w:rPr>
        <w:rFonts w:hint="default"/>
      </w:rPr>
    </w:lvl>
  </w:abstractNum>
  <w:num w:numId="1">
    <w:abstractNumId w:val="28"/>
  </w:num>
  <w:num w:numId="2">
    <w:abstractNumId w:val="25"/>
  </w:num>
  <w:num w:numId="3">
    <w:abstractNumId w:val="18"/>
  </w:num>
  <w:num w:numId="4">
    <w:abstractNumId w:val="35"/>
  </w:num>
  <w:num w:numId="5">
    <w:abstractNumId w:val="3"/>
  </w:num>
  <w:num w:numId="6">
    <w:abstractNumId w:val="33"/>
  </w:num>
  <w:num w:numId="7">
    <w:abstractNumId w:val="14"/>
  </w:num>
  <w:num w:numId="8">
    <w:abstractNumId w:val="22"/>
  </w:num>
  <w:num w:numId="9">
    <w:abstractNumId w:val="41"/>
  </w:num>
  <w:num w:numId="10">
    <w:abstractNumId w:val="6"/>
  </w:num>
  <w:num w:numId="11">
    <w:abstractNumId w:val="15"/>
  </w:num>
  <w:num w:numId="12">
    <w:abstractNumId w:val="23"/>
  </w:num>
  <w:num w:numId="13">
    <w:abstractNumId w:val="20"/>
  </w:num>
  <w:num w:numId="14">
    <w:abstractNumId w:val="2"/>
  </w:num>
  <w:num w:numId="15">
    <w:abstractNumId w:val="16"/>
  </w:num>
  <w:num w:numId="16">
    <w:abstractNumId w:val="37"/>
  </w:num>
  <w:num w:numId="17">
    <w:abstractNumId w:val="10"/>
  </w:num>
  <w:num w:numId="18">
    <w:abstractNumId w:val="21"/>
  </w:num>
  <w:num w:numId="19">
    <w:abstractNumId w:val="5"/>
  </w:num>
  <w:num w:numId="20">
    <w:abstractNumId w:val="27"/>
  </w:num>
  <w:num w:numId="21">
    <w:abstractNumId w:val="31"/>
  </w:num>
  <w:num w:numId="22">
    <w:abstractNumId w:val="38"/>
  </w:num>
  <w:num w:numId="23">
    <w:abstractNumId w:val="1"/>
  </w:num>
  <w:num w:numId="24">
    <w:abstractNumId w:val="4"/>
  </w:num>
  <w:num w:numId="25">
    <w:abstractNumId w:val="29"/>
  </w:num>
  <w:num w:numId="26">
    <w:abstractNumId w:val="7"/>
  </w:num>
  <w:num w:numId="27">
    <w:abstractNumId w:val="11"/>
  </w:num>
  <w:num w:numId="28">
    <w:abstractNumId w:val="36"/>
  </w:num>
  <w:num w:numId="29">
    <w:abstractNumId w:val="34"/>
  </w:num>
  <w:num w:numId="30">
    <w:abstractNumId w:val="9"/>
  </w:num>
  <w:num w:numId="31">
    <w:abstractNumId w:val="17"/>
  </w:num>
  <w:num w:numId="32">
    <w:abstractNumId w:val="39"/>
  </w:num>
  <w:num w:numId="33">
    <w:abstractNumId w:val="19"/>
  </w:num>
  <w:num w:numId="34">
    <w:abstractNumId w:val="26"/>
  </w:num>
  <w:num w:numId="35">
    <w:abstractNumId w:val="40"/>
  </w:num>
  <w:num w:numId="36">
    <w:abstractNumId w:val="12"/>
  </w:num>
  <w:num w:numId="37">
    <w:abstractNumId w:val="32"/>
  </w:num>
  <w:num w:numId="38">
    <w:abstractNumId w:val="8"/>
  </w:num>
  <w:num w:numId="39">
    <w:abstractNumId w:val="13"/>
  </w:num>
  <w:num w:numId="40">
    <w:abstractNumId w:val="8"/>
  </w:num>
  <w:num w:numId="41">
    <w:abstractNumId w:val="0"/>
  </w:num>
  <w:num w:numId="42">
    <w:abstractNumId w:val="8"/>
  </w:num>
  <w:num w:numId="43">
    <w:abstractNumId w:val="8"/>
  </w:num>
  <w:num w:numId="44">
    <w:abstractNumId w:val="24"/>
  </w:num>
  <w:num w:numId="45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69B8"/>
    <w:rsid w:val="00003D34"/>
    <w:rsid w:val="000107ED"/>
    <w:rsid w:val="00017588"/>
    <w:rsid w:val="00023655"/>
    <w:rsid w:val="0003083E"/>
    <w:rsid w:val="00036C9B"/>
    <w:rsid w:val="00037129"/>
    <w:rsid w:val="00043662"/>
    <w:rsid w:val="0004575D"/>
    <w:rsid w:val="00063ECB"/>
    <w:rsid w:val="00065D8C"/>
    <w:rsid w:val="00070BF7"/>
    <w:rsid w:val="00071F62"/>
    <w:rsid w:val="00072D27"/>
    <w:rsid w:val="00076365"/>
    <w:rsid w:val="0007674E"/>
    <w:rsid w:val="00090777"/>
    <w:rsid w:val="00090F6D"/>
    <w:rsid w:val="000963EB"/>
    <w:rsid w:val="000B50E6"/>
    <w:rsid w:val="000C0F8B"/>
    <w:rsid w:val="000C1E13"/>
    <w:rsid w:val="000C258F"/>
    <w:rsid w:val="000C4FB5"/>
    <w:rsid w:val="000D1108"/>
    <w:rsid w:val="000D17AA"/>
    <w:rsid w:val="000D36D7"/>
    <w:rsid w:val="000D6326"/>
    <w:rsid w:val="000E13F3"/>
    <w:rsid w:val="000E450C"/>
    <w:rsid w:val="000E45CB"/>
    <w:rsid w:val="000F0B03"/>
    <w:rsid w:val="000F58C3"/>
    <w:rsid w:val="0011539B"/>
    <w:rsid w:val="00116026"/>
    <w:rsid w:val="001165D9"/>
    <w:rsid w:val="0011798A"/>
    <w:rsid w:val="0012522F"/>
    <w:rsid w:val="00140E92"/>
    <w:rsid w:val="0014325E"/>
    <w:rsid w:val="0014520A"/>
    <w:rsid w:val="00157091"/>
    <w:rsid w:val="001A6F51"/>
    <w:rsid w:val="001B3862"/>
    <w:rsid w:val="001C0DB7"/>
    <w:rsid w:val="001D51E1"/>
    <w:rsid w:val="001E31B5"/>
    <w:rsid w:val="001E744F"/>
    <w:rsid w:val="001E784D"/>
    <w:rsid w:val="001F157D"/>
    <w:rsid w:val="001F44C7"/>
    <w:rsid w:val="00256887"/>
    <w:rsid w:val="00271BFE"/>
    <w:rsid w:val="002A0C33"/>
    <w:rsid w:val="002B18B1"/>
    <w:rsid w:val="002B7B69"/>
    <w:rsid w:val="002C3B60"/>
    <w:rsid w:val="002D5EF3"/>
    <w:rsid w:val="002E1ABF"/>
    <w:rsid w:val="002E2C36"/>
    <w:rsid w:val="002E653B"/>
    <w:rsid w:val="002F5BA0"/>
    <w:rsid w:val="00304E8A"/>
    <w:rsid w:val="00324E10"/>
    <w:rsid w:val="003265A5"/>
    <w:rsid w:val="00337502"/>
    <w:rsid w:val="00340C18"/>
    <w:rsid w:val="00344A35"/>
    <w:rsid w:val="00345820"/>
    <w:rsid w:val="0034701C"/>
    <w:rsid w:val="0034791F"/>
    <w:rsid w:val="00355EE2"/>
    <w:rsid w:val="00363857"/>
    <w:rsid w:val="003709EC"/>
    <w:rsid w:val="00375FA1"/>
    <w:rsid w:val="00384178"/>
    <w:rsid w:val="00391063"/>
    <w:rsid w:val="0039346D"/>
    <w:rsid w:val="003A4376"/>
    <w:rsid w:val="003B2C49"/>
    <w:rsid w:val="003B4074"/>
    <w:rsid w:val="003B43F3"/>
    <w:rsid w:val="003B7D35"/>
    <w:rsid w:val="003C479F"/>
    <w:rsid w:val="003E4427"/>
    <w:rsid w:val="003F63AC"/>
    <w:rsid w:val="004014AF"/>
    <w:rsid w:val="004055F2"/>
    <w:rsid w:val="00406BD6"/>
    <w:rsid w:val="00407E31"/>
    <w:rsid w:val="00411065"/>
    <w:rsid w:val="00411275"/>
    <w:rsid w:val="0041600F"/>
    <w:rsid w:val="00423AD1"/>
    <w:rsid w:val="004253CC"/>
    <w:rsid w:val="00432C62"/>
    <w:rsid w:val="004377A1"/>
    <w:rsid w:val="00453CFF"/>
    <w:rsid w:val="00457304"/>
    <w:rsid w:val="00461F4F"/>
    <w:rsid w:val="00466A77"/>
    <w:rsid w:val="00485327"/>
    <w:rsid w:val="004906F3"/>
    <w:rsid w:val="00490C13"/>
    <w:rsid w:val="004A052C"/>
    <w:rsid w:val="004B7A40"/>
    <w:rsid w:val="004C2C13"/>
    <w:rsid w:val="004C722B"/>
    <w:rsid w:val="004D1C31"/>
    <w:rsid w:val="004E3E8F"/>
    <w:rsid w:val="004F08D4"/>
    <w:rsid w:val="004F4FBD"/>
    <w:rsid w:val="00510CB2"/>
    <w:rsid w:val="00514497"/>
    <w:rsid w:val="00516E42"/>
    <w:rsid w:val="0052618A"/>
    <w:rsid w:val="005265FE"/>
    <w:rsid w:val="005458EA"/>
    <w:rsid w:val="005541F7"/>
    <w:rsid w:val="005A1D8C"/>
    <w:rsid w:val="005A428E"/>
    <w:rsid w:val="005B1B7A"/>
    <w:rsid w:val="005B3782"/>
    <w:rsid w:val="005B5EAB"/>
    <w:rsid w:val="005B6ADC"/>
    <w:rsid w:val="005B73C1"/>
    <w:rsid w:val="005C6499"/>
    <w:rsid w:val="005D7EF5"/>
    <w:rsid w:val="005E627A"/>
    <w:rsid w:val="005F1B71"/>
    <w:rsid w:val="005F7E07"/>
    <w:rsid w:val="00627E5C"/>
    <w:rsid w:val="006450A8"/>
    <w:rsid w:val="00645F22"/>
    <w:rsid w:val="006474D5"/>
    <w:rsid w:val="00655051"/>
    <w:rsid w:val="006568FB"/>
    <w:rsid w:val="00667375"/>
    <w:rsid w:val="00672BF4"/>
    <w:rsid w:val="006743AC"/>
    <w:rsid w:val="00683E14"/>
    <w:rsid w:val="0068694C"/>
    <w:rsid w:val="00687A2A"/>
    <w:rsid w:val="006A70D6"/>
    <w:rsid w:val="006B6510"/>
    <w:rsid w:val="006B69B8"/>
    <w:rsid w:val="006C2A2F"/>
    <w:rsid w:val="006C3D37"/>
    <w:rsid w:val="006D1BB1"/>
    <w:rsid w:val="006D1CC0"/>
    <w:rsid w:val="006E5741"/>
    <w:rsid w:val="006F485F"/>
    <w:rsid w:val="00721905"/>
    <w:rsid w:val="00727117"/>
    <w:rsid w:val="0073603C"/>
    <w:rsid w:val="007516D2"/>
    <w:rsid w:val="0075769D"/>
    <w:rsid w:val="00762C19"/>
    <w:rsid w:val="00763D4A"/>
    <w:rsid w:val="00764DCC"/>
    <w:rsid w:val="0076752F"/>
    <w:rsid w:val="00772B30"/>
    <w:rsid w:val="00775618"/>
    <w:rsid w:val="00785C8F"/>
    <w:rsid w:val="00797212"/>
    <w:rsid w:val="00797EAF"/>
    <w:rsid w:val="007A1444"/>
    <w:rsid w:val="007B35DE"/>
    <w:rsid w:val="007C03DE"/>
    <w:rsid w:val="007C043B"/>
    <w:rsid w:val="007C2E28"/>
    <w:rsid w:val="007D16DD"/>
    <w:rsid w:val="007E3F7B"/>
    <w:rsid w:val="007F3B5E"/>
    <w:rsid w:val="0080450F"/>
    <w:rsid w:val="00806F84"/>
    <w:rsid w:val="00811700"/>
    <w:rsid w:val="00827243"/>
    <w:rsid w:val="00830170"/>
    <w:rsid w:val="00832218"/>
    <w:rsid w:val="00832EF9"/>
    <w:rsid w:val="00833F86"/>
    <w:rsid w:val="00834A0C"/>
    <w:rsid w:val="00844E07"/>
    <w:rsid w:val="008459FC"/>
    <w:rsid w:val="00846374"/>
    <w:rsid w:val="008534B1"/>
    <w:rsid w:val="0085718E"/>
    <w:rsid w:val="00871F77"/>
    <w:rsid w:val="00881E14"/>
    <w:rsid w:val="008A629B"/>
    <w:rsid w:val="008B4889"/>
    <w:rsid w:val="008B5361"/>
    <w:rsid w:val="008B5FCA"/>
    <w:rsid w:val="008D6C98"/>
    <w:rsid w:val="008E441D"/>
    <w:rsid w:val="008F024A"/>
    <w:rsid w:val="008F4617"/>
    <w:rsid w:val="008F52D4"/>
    <w:rsid w:val="00900B04"/>
    <w:rsid w:val="00902E2E"/>
    <w:rsid w:val="009047AC"/>
    <w:rsid w:val="00915F25"/>
    <w:rsid w:val="0092038B"/>
    <w:rsid w:val="00921BBE"/>
    <w:rsid w:val="00925E1D"/>
    <w:rsid w:val="00927C83"/>
    <w:rsid w:val="00927D0E"/>
    <w:rsid w:val="00961E13"/>
    <w:rsid w:val="00962DB1"/>
    <w:rsid w:val="00976871"/>
    <w:rsid w:val="00976FD9"/>
    <w:rsid w:val="009770CF"/>
    <w:rsid w:val="00981B6D"/>
    <w:rsid w:val="00991283"/>
    <w:rsid w:val="009A1FF6"/>
    <w:rsid w:val="009C6C4B"/>
    <w:rsid w:val="009D3C5D"/>
    <w:rsid w:val="009D5E01"/>
    <w:rsid w:val="009F46C9"/>
    <w:rsid w:val="00A058D9"/>
    <w:rsid w:val="00A06A73"/>
    <w:rsid w:val="00A07219"/>
    <w:rsid w:val="00A15F97"/>
    <w:rsid w:val="00A24622"/>
    <w:rsid w:val="00A37414"/>
    <w:rsid w:val="00A430E9"/>
    <w:rsid w:val="00A46106"/>
    <w:rsid w:val="00A51390"/>
    <w:rsid w:val="00A61682"/>
    <w:rsid w:val="00A648F1"/>
    <w:rsid w:val="00A66ED4"/>
    <w:rsid w:val="00A81271"/>
    <w:rsid w:val="00A813BE"/>
    <w:rsid w:val="00A95277"/>
    <w:rsid w:val="00AA1CB8"/>
    <w:rsid w:val="00AA378F"/>
    <w:rsid w:val="00AA5806"/>
    <w:rsid w:val="00AA6D80"/>
    <w:rsid w:val="00AA73B9"/>
    <w:rsid w:val="00AD334D"/>
    <w:rsid w:val="00AE0334"/>
    <w:rsid w:val="00AE386B"/>
    <w:rsid w:val="00AE4868"/>
    <w:rsid w:val="00AE5096"/>
    <w:rsid w:val="00AE6991"/>
    <w:rsid w:val="00AF16A8"/>
    <w:rsid w:val="00AF3710"/>
    <w:rsid w:val="00AF5C32"/>
    <w:rsid w:val="00AF756A"/>
    <w:rsid w:val="00B06425"/>
    <w:rsid w:val="00B14AEA"/>
    <w:rsid w:val="00B154DE"/>
    <w:rsid w:val="00B1726E"/>
    <w:rsid w:val="00B271E6"/>
    <w:rsid w:val="00B27AA9"/>
    <w:rsid w:val="00B30E66"/>
    <w:rsid w:val="00B362E5"/>
    <w:rsid w:val="00B36375"/>
    <w:rsid w:val="00B519C8"/>
    <w:rsid w:val="00B70698"/>
    <w:rsid w:val="00B71900"/>
    <w:rsid w:val="00B90B4E"/>
    <w:rsid w:val="00B97A45"/>
    <w:rsid w:val="00BB4A14"/>
    <w:rsid w:val="00BC1E3F"/>
    <w:rsid w:val="00BC313B"/>
    <w:rsid w:val="00BC6679"/>
    <w:rsid w:val="00BE349A"/>
    <w:rsid w:val="00BF4ED6"/>
    <w:rsid w:val="00C00E3B"/>
    <w:rsid w:val="00C20188"/>
    <w:rsid w:val="00C43020"/>
    <w:rsid w:val="00C504DB"/>
    <w:rsid w:val="00C50979"/>
    <w:rsid w:val="00C77A36"/>
    <w:rsid w:val="00C84F3E"/>
    <w:rsid w:val="00C86448"/>
    <w:rsid w:val="00CA10A9"/>
    <w:rsid w:val="00CA3489"/>
    <w:rsid w:val="00CB0907"/>
    <w:rsid w:val="00CB17B8"/>
    <w:rsid w:val="00CB66FF"/>
    <w:rsid w:val="00CB7F85"/>
    <w:rsid w:val="00CD6DD0"/>
    <w:rsid w:val="00CE47E9"/>
    <w:rsid w:val="00CE649D"/>
    <w:rsid w:val="00D069F5"/>
    <w:rsid w:val="00D074A2"/>
    <w:rsid w:val="00D145AE"/>
    <w:rsid w:val="00D15A7F"/>
    <w:rsid w:val="00D36AE0"/>
    <w:rsid w:val="00D4598D"/>
    <w:rsid w:val="00D530BD"/>
    <w:rsid w:val="00D56369"/>
    <w:rsid w:val="00D6085A"/>
    <w:rsid w:val="00D72D15"/>
    <w:rsid w:val="00D80151"/>
    <w:rsid w:val="00D83876"/>
    <w:rsid w:val="00D95B4C"/>
    <w:rsid w:val="00DA39AE"/>
    <w:rsid w:val="00DB201C"/>
    <w:rsid w:val="00DC2213"/>
    <w:rsid w:val="00DD2805"/>
    <w:rsid w:val="00DD2BD8"/>
    <w:rsid w:val="00DD3337"/>
    <w:rsid w:val="00DE0EFC"/>
    <w:rsid w:val="00DF004C"/>
    <w:rsid w:val="00E04098"/>
    <w:rsid w:val="00E13919"/>
    <w:rsid w:val="00E15F0A"/>
    <w:rsid w:val="00E322D0"/>
    <w:rsid w:val="00E357C5"/>
    <w:rsid w:val="00E35A72"/>
    <w:rsid w:val="00E62A8B"/>
    <w:rsid w:val="00E77475"/>
    <w:rsid w:val="00E868E4"/>
    <w:rsid w:val="00E92BAF"/>
    <w:rsid w:val="00E96E68"/>
    <w:rsid w:val="00EA5D0D"/>
    <w:rsid w:val="00EB34D1"/>
    <w:rsid w:val="00EB6EB6"/>
    <w:rsid w:val="00ED0421"/>
    <w:rsid w:val="00ED3998"/>
    <w:rsid w:val="00ED761A"/>
    <w:rsid w:val="00EE01D1"/>
    <w:rsid w:val="00EE41EC"/>
    <w:rsid w:val="00EE7E2D"/>
    <w:rsid w:val="00EF0156"/>
    <w:rsid w:val="00F06C90"/>
    <w:rsid w:val="00F1233C"/>
    <w:rsid w:val="00F249E9"/>
    <w:rsid w:val="00F31440"/>
    <w:rsid w:val="00F56FB4"/>
    <w:rsid w:val="00F65C52"/>
    <w:rsid w:val="00F81037"/>
    <w:rsid w:val="00FB6923"/>
    <w:rsid w:val="00FE50A4"/>
    <w:rsid w:val="00FE6217"/>
    <w:rsid w:val="00FE6652"/>
    <w:rsid w:val="00FE72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40C54F12-44CE-4CE5-AA7A-FF730CF1C6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fr-CA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1E13"/>
    <w:pPr>
      <w:jc w:val="both"/>
    </w:pPr>
    <w:rPr>
      <w:rFonts w:ascii="Times New Roman" w:hAnsi="Times New Roman"/>
      <w:sz w:val="20"/>
    </w:rPr>
  </w:style>
  <w:style w:type="paragraph" w:styleId="Heading2">
    <w:name w:val="heading 2"/>
    <w:basedOn w:val="Normal"/>
    <w:next w:val="CorpsdeTexte-1"/>
    <w:link w:val="Heading2Char"/>
    <w:uiPriority w:val="1"/>
    <w:qFormat/>
    <w:rsid w:val="0039346D"/>
    <w:pPr>
      <w:widowControl w:val="0"/>
      <w:numPr>
        <w:ilvl w:val="1"/>
        <w:numId w:val="14"/>
      </w:numPr>
      <w:tabs>
        <w:tab w:val="left" w:pos="594"/>
      </w:tabs>
      <w:spacing w:before="60" w:after="120"/>
      <w:outlineLvl w:val="1"/>
    </w:pPr>
    <w:rPr>
      <w:rFonts w:eastAsia="Times New Roman"/>
      <w:spacing w:val="-1"/>
      <w:sz w:val="24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rpsdeTexte-1">
    <w:name w:val="Corps de Texte - 1"/>
    <w:basedOn w:val="Normal"/>
    <w:next w:val="Normal"/>
    <w:qFormat/>
    <w:rsid w:val="000C1E13"/>
  </w:style>
  <w:style w:type="paragraph" w:customStyle="1" w:styleId="CorpsdeTexte-2">
    <w:name w:val="Corps de Texte - 2"/>
    <w:basedOn w:val="CorpsdeTexte-1"/>
    <w:qFormat/>
    <w:rsid w:val="000C1E13"/>
    <w:pPr>
      <w:ind w:firstLine="360"/>
    </w:pPr>
  </w:style>
  <w:style w:type="paragraph" w:customStyle="1" w:styleId="TitreArticle">
    <w:name w:val="Titre Article"/>
    <w:basedOn w:val="Normal"/>
    <w:next w:val="Auteurs"/>
    <w:link w:val="TitreArticleCar"/>
    <w:qFormat/>
    <w:rsid w:val="00B70698"/>
    <w:pPr>
      <w:spacing w:before="120" w:after="240"/>
      <w:jc w:val="center"/>
    </w:pPr>
    <w:rPr>
      <w:b/>
      <w:bCs/>
      <w:caps/>
      <w:sz w:val="24"/>
      <w:szCs w:val="28"/>
    </w:rPr>
  </w:style>
  <w:style w:type="paragraph" w:customStyle="1" w:styleId="Auteurs">
    <w:name w:val="Auteurs"/>
    <w:basedOn w:val="Normal"/>
    <w:next w:val="Affiliation"/>
    <w:qFormat/>
    <w:rsid w:val="000C1E13"/>
    <w:pPr>
      <w:jc w:val="center"/>
    </w:pPr>
    <w:rPr>
      <w:b/>
    </w:rPr>
  </w:style>
  <w:style w:type="paragraph" w:customStyle="1" w:styleId="Affiliation">
    <w:name w:val="Affiliation"/>
    <w:basedOn w:val="Normal"/>
    <w:qFormat/>
    <w:rsid w:val="000C1E13"/>
    <w:pPr>
      <w:jc w:val="center"/>
    </w:pPr>
  </w:style>
  <w:style w:type="paragraph" w:styleId="Caption">
    <w:name w:val="caption"/>
    <w:basedOn w:val="Normal"/>
    <w:next w:val="Normal"/>
    <w:uiPriority w:val="35"/>
    <w:unhideWhenUsed/>
    <w:qFormat/>
    <w:rsid w:val="00072D27"/>
    <w:pPr>
      <w:spacing w:after="200"/>
    </w:pPr>
    <w:rPr>
      <w:b/>
      <w:bCs/>
      <w:color w:val="4F81BD" w:themeColor="accent1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1"/>
    <w:rsid w:val="0014325E"/>
    <w:rPr>
      <w:rFonts w:ascii="Times New Roman" w:eastAsia="Times New Roman" w:hAnsi="Times New Roman"/>
      <w:spacing w:val="-1"/>
      <w:szCs w:val="22"/>
      <w:lang w:val="en-US" w:eastAsia="en-US"/>
    </w:rPr>
  </w:style>
  <w:style w:type="paragraph" w:customStyle="1" w:styleId="CaptionTable1">
    <w:name w:val="Caption Table 1"/>
    <w:basedOn w:val="CorpsdeTexte-1"/>
    <w:qFormat/>
    <w:rsid w:val="0034791F"/>
    <w:pPr>
      <w:spacing w:before="120" w:after="180"/>
      <w:jc w:val="center"/>
    </w:pPr>
    <w:rPr>
      <w:sz w:val="18"/>
    </w:rPr>
  </w:style>
  <w:style w:type="paragraph" w:customStyle="1" w:styleId="CaptionTable2">
    <w:name w:val="Caption Table 2"/>
    <w:basedOn w:val="CaptionTable1"/>
    <w:qFormat/>
    <w:rsid w:val="001D51E1"/>
    <w:pPr>
      <w:jc w:val="left"/>
    </w:pPr>
  </w:style>
  <w:style w:type="paragraph" w:customStyle="1" w:styleId="Abstract">
    <w:name w:val="Abstract"/>
    <w:basedOn w:val="Normal"/>
    <w:qFormat/>
    <w:rsid w:val="00785C8F"/>
    <w:rPr>
      <w:lang w:val="en-US"/>
    </w:rPr>
  </w:style>
  <w:style w:type="paragraph" w:customStyle="1" w:styleId="TitreAbstract">
    <w:name w:val="Titre Abstract"/>
    <w:basedOn w:val="TitreArticle"/>
    <w:next w:val="Abstract"/>
    <w:link w:val="TitreAbstractCar"/>
    <w:qFormat/>
    <w:rsid w:val="00645F22"/>
    <w:pPr>
      <w:spacing w:before="0" w:after="120"/>
    </w:pPr>
    <w:rPr>
      <w:bCs w:val="0"/>
      <w:caps w:val="0"/>
      <w:szCs w:val="20"/>
      <w:lang w:val="en-US"/>
    </w:rPr>
  </w:style>
  <w:style w:type="character" w:customStyle="1" w:styleId="TitreArticleCar">
    <w:name w:val="Titre Article Car"/>
    <w:basedOn w:val="DefaultParagraphFont"/>
    <w:link w:val="TitreArticle"/>
    <w:rsid w:val="0039346D"/>
    <w:rPr>
      <w:rFonts w:ascii="Times New Roman" w:hAnsi="Times New Roman"/>
      <w:b/>
      <w:bCs/>
      <w:caps/>
      <w:szCs w:val="28"/>
    </w:rPr>
  </w:style>
  <w:style w:type="character" w:customStyle="1" w:styleId="TitreAbstractCar">
    <w:name w:val="Titre Abstract Car"/>
    <w:basedOn w:val="TitreArticleCar"/>
    <w:link w:val="TitreAbstract"/>
    <w:rsid w:val="00645F22"/>
    <w:rPr>
      <w:rFonts w:ascii="Times New Roman" w:hAnsi="Times New Roman"/>
      <w:b/>
      <w:bCs w:val="0"/>
      <w:caps w:val="0"/>
      <w:szCs w:val="20"/>
      <w:lang w:val="en-US"/>
    </w:rPr>
  </w:style>
  <w:style w:type="paragraph" w:customStyle="1" w:styleId="JCAAsection1">
    <w:name w:val="JCAA section 1"/>
    <w:basedOn w:val="CorpsdeTexte-1"/>
    <w:next w:val="CorpsdeTexte-1"/>
    <w:qFormat/>
    <w:rsid w:val="00BC1E3F"/>
    <w:pPr>
      <w:numPr>
        <w:numId w:val="38"/>
      </w:numPr>
      <w:spacing w:after="120"/>
    </w:pPr>
    <w:rPr>
      <w:b/>
      <w:sz w:val="24"/>
    </w:rPr>
  </w:style>
  <w:style w:type="paragraph" w:customStyle="1" w:styleId="JCAAsection2">
    <w:name w:val="JCAA section 2"/>
    <w:basedOn w:val="CorpsdeTexte-1"/>
    <w:next w:val="CorpsdeTexte-1"/>
    <w:qFormat/>
    <w:rsid w:val="00FE50A4"/>
    <w:pPr>
      <w:numPr>
        <w:ilvl w:val="1"/>
        <w:numId w:val="38"/>
      </w:numPr>
      <w:spacing w:after="120"/>
    </w:pPr>
    <w:rPr>
      <w:b/>
      <w:sz w:val="22"/>
    </w:rPr>
  </w:style>
  <w:style w:type="numbering" w:customStyle="1" w:styleId="JCAAsections">
    <w:name w:val="JCAA sections"/>
    <w:basedOn w:val="NoList"/>
    <w:uiPriority w:val="99"/>
    <w:rsid w:val="00BC1E3F"/>
    <w:pPr>
      <w:numPr>
        <w:numId w:val="38"/>
      </w:numPr>
    </w:pPr>
  </w:style>
  <w:style w:type="paragraph" w:customStyle="1" w:styleId="JCAAsection3">
    <w:name w:val="JCAA section 3"/>
    <w:basedOn w:val="CorpsdeTexte-1"/>
    <w:next w:val="CorpsdeTexte-1"/>
    <w:qFormat/>
    <w:rsid w:val="00FE50A4"/>
    <w:pPr>
      <w:numPr>
        <w:ilvl w:val="2"/>
        <w:numId w:val="38"/>
      </w:numPr>
      <w:spacing w:after="120"/>
    </w:pPr>
    <w:rPr>
      <w:b/>
    </w:rPr>
  </w:style>
  <w:style w:type="paragraph" w:customStyle="1" w:styleId="JCAAsection">
    <w:name w:val="JCAA section"/>
    <w:basedOn w:val="CorpsdeTexte-1"/>
    <w:qFormat/>
    <w:rsid w:val="00EF0156"/>
    <w:pPr>
      <w:spacing w:after="120"/>
    </w:pPr>
    <w:rPr>
      <w:b/>
      <w:bCs/>
      <w:sz w:val="24"/>
    </w:rPr>
  </w:style>
  <w:style w:type="paragraph" w:customStyle="1" w:styleId="Figures">
    <w:name w:val="Figures"/>
    <w:basedOn w:val="CorpsdeTexte-1"/>
    <w:qFormat/>
    <w:rsid w:val="00AD334D"/>
    <w:pPr>
      <w:jc w:val="center"/>
    </w:pPr>
    <w:rPr>
      <w:lang w:val="fr-FR"/>
    </w:rPr>
  </w:style>
  <w:style w:type="paragraph" w:customStyle="1" w:styleId="Table">
    <w:name w:val="Table"/>
    <w:basedOn w:val="Normal"/>
    <w:qFormat/>
    <w:rsid w:val="00BF4ED6"/>
    <w:rPr>
      <w:sz w:val="18"/>
      <w:lang w:val="en-US"/>
    </w:rPr>
  </w:style>
  <w:style w:type="paragraph" w:customStyle="1" w:styleId="References">
    <w:name w:val="References"/>
    <w:basedOn w:val="CorpsdeTexte-1"/>
    <w:qFormat/>
    <w:rsid w:val="002E1ABF"/>
    <w:rPr>
      <w:lang w:val="en-US"/>
    </w:rPr>
  </w:style>
  <w:style w:type="paragraph" w:styleId="FootnoteText">
    <w:name w:val="footnote text"/>
    <w:basedOn w:val="Normal"/>
    <w:link w:val="FootnoteTextChar"/>
    <w:uiPriority w:val="99"/>
    <w:unhideWhenUsed/>
    <w:rsid w:val="002B18B1"/>
    <w:rPr>
      <w:sz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B18B1"/>
    <w:rPr>
      <w:rFonts w:ascii="Times New Roman" w:hAnsi="Times New Roman"/>
    </w:rPr>
  </w:style>
  <w:style w:type="character" w:styleId="FootnoteReference">
    <w:name w:val="footnote reference"/>
    <w:basedOn w:val="DefaultParagraphFont"/>
    <w:uiPriority w:val="99"/>
    <w:unhideWhenUsed/>
    <w:rsid w:val="002B18B1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F65C52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5C52"/>
    <w:rPr>
      <w:rFonts w:ascii="Times New Roman" w:hAnsi="Times New Roman"/>
      <w:sz w:val="20"/>
    </w:rPr>
  </w:style>
  <w:style w:type="paragraph" w:styleId="Footer">
    <w:name w:val="footer"/>
    <w:basedOn w:val="Normal"/>
    <w:link w:val="FooterChar"/>
    <w:uiPriority w:val="99"/>
    <w:unhideWhenUsed/>
    <w:rsid w:val="00F65C52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5C52"/>
    <w:rPr>
      <w:rFonts w:ascii="Times New Roman" w:hAnsi="Times New Roman"/>
      <w:sz w:val="20"/>
    </w:rPr>
  </w:style>
  <w:style w:type="character" w:styleId="Hyperlink">
    <w:name w:val="Hyperlink"/>
    <w:basedOn w:val="DefaultParagraphFont"/>
    <w:uiPriority w:val="99"/>
    <w:unhideWhenUsed/>
    <w:rsid w:val="00F65C5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5C5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5C52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5B73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ED3998"/>
    <w:rPr>
      <w:color w:val="800080" w:themeColor="followedHyperlink"/>
      <w:u w:val="single"/>
    </w:rPr>
  </w:style>
  <w:style w:type="paragraph" w:customStyle="1" w:styleId="CaptionFigure2">
    <w:name w:val="Caption Figure 2"/>
    <w:basedOn w:val="CaptionTable2"/>
    <w:qFormat/>
    <w:rsid w:val="00FE50A4"/>
    <w:pPr>
      <w:spacing w:before="60" w:after="120"/>
    </w:pPr>
    <w:rPr>
      <w:lang w:val="fr-FR"/>
    </w:rPr>
  </w:style>
  <w:style w:type="paragraph" w:customStyle="1" w:styleId="CaptionFigure1">
    <w:name w:val="Caption Figure 1"/>
    <w:basedOn w:val="CaptionTable1"/>
    <w:qFormat/>
    <w:rsid w:val="00FE50A4"/>
    <w:pPr>
      <w:spacing w:before="60" w:after="120"/>
    </w:pPr>
  </w:style>
  <w:style w:type="paragraph" w:styleId="BodyText">
    <w:name w:val="Body Text"/>
    <w:basedOn w:val="Normal"/>
    <w:link w:val="BodyTextChar"/>
    <w:semiHidden/>
    <w:rsid w:val="00925E1D"/>
    <w:pPr>
      <w:spacing w:after="240"/>
      <w:jc w:val="left"/>
    </w:pPr>
    <w:rPr>
      <w:rFonts w:eastAsia="Times New Roman" w:cs="Times New Roman"/>
      <w:szCs w:val="20"/>
      <w:lang w:val="en-US" w:eastAsia="en-US"/>
    </w:rPr>
  </w:style>
  <w:style w:type="character" w:customStyle="1" w:styleId="BodyTextChar">
    <w:name w:val="Body Text Char"/>
    <w:basedOn w:val="DefaultParagraphFont"/>
    <w:link w:val="BodyText"/>
    <w:semiHidden/>
    <w:rsid w:val="00925E1D"/>
    <w:rPr>
      <w:rFonts w:ascii="Times New Roman" w:eastAsia="Times New Roman" w:hAnsi="Times New Roman" w:cs="Times New Roman"/>
      <w:sz w:val="20"/>
      <w:szCs w:val="20"/>
      <w:lang w:val="en-US"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921BB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21BBE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21BBE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21B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21BBE"/>
    <w:rPr>
      <w:rFonts w:ascii="Times New Roman" w:hAnsi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CE649D"/>
    <w:rPr>
      <w:rFonts w:ascii="Times New Roman" w:hAnsi="Times New Roman"/>
      <w:sz w:val="20"/>
    </w:rPr>
  </w:style>
  <w:style w:type="paragraph" w:styleId="NormalWeb">
    <w:name w:val="Normal (Web)"/>
    <w:basedOn w:val="Normal"/>
    <w:uiPriority w:val="99"/>
    <w:semiHidden/>
    <w:unhideWhenUsed/>
    <w:rsid w:val="00485327"/>
    <w:pPr>
      <w:spacing w:before="100" w:beforeAutospacing="1" w:after="100" w:afterAutospacing="1"/>
      <w:jc w:val="left"/>
    </w:pPr>
    <w:rPr>
      <w:rFonts w:cs="Times New Roman"/>
      <w:sz w:val="24"/>
      <w:lang w:val="en-CA" w:eastAsia="en-CA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B53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Cs w:val="20"/>
      <w:lang w:val="en-CA" w:eastAsia="en-CA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B5361"/>
    <w:rPr>
      <w:rFonts w:ascii="Courier New" w:eastAsia="Times New Roman" w:hAnsi="Courier New" w:cs="Courier New"/>
      <w:sz w:val="20"/>
      <w:szCs w:val="20"/>
      <w:lang w:val="en-CA" w:eastAsia="en-CA"/>
    </w:rPr>
  </w:style>
  <w:style w:type="character" w:customStyle="1" w:styleId="baec5a81-e4d6-4674-97f3-e9220f0136c1">
    <w:name w:val="baec5a81-e4d6-4674-97f3-e9220f0136c1"/>
    <w:basedOn w:val="DefaultParagraphFont"/>
    <w:rsid w:val="00D145AE"/>
  </w:style>
  <w:style w:type="paragraph" w:styleId="ListParagraph">
    <w:name w:val="List Paragraph"/>
    <w:basedOn w:val="Normal"/>
    <w:uiPriority w:val="34"/>
    <w:qFormat/>
    <w:rsid w:val="00D15A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97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0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4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86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3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615171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031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649672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214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3307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7497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1535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9309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05981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87831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89263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863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8904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59861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7820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19645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4425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628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1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96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0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252811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144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596244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794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347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5253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536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0996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424762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51569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96259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44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00903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09720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91967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9509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37425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6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7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8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3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1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138752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4330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323093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2443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1568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1366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31235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47976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0011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6743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762285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3585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3367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56663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7351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2313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6075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101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366241">
          <w:marLeft w:val="0"/>
          <w:marRight w:val="1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801174">
              <w:marLeft w:val="0"/>
              <w:marRight w:val="0"/>
              <w:marTop w:val="0"/>
              <w:marBottom w:val="0"/>
              <w:divBdr>
                <w:top w:val="single" w:sz="36" w:space="6" w:color="006699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3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2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80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359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41804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9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750304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8589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6106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4754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27796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47781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00506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00638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018708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702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60376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02509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252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83895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9599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347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5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0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25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90663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63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894404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484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855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5943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133726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10578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95559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73458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8214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6424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3977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28276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37212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14447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89320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960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92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08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53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08380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543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293836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706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613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8314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427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8759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3725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8150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54827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46726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959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4341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6219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0664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1514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76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07243">
          <w:marLeft w:val="0"/>
          <w:marRight w:val="1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381858">
              <w:marLeft w:val="0"/>
              <w:marRight w:val="0"/>
              <w:marTop w:val="0"/>
              <w:marBottom w:val="0"/>
              <w:divBdr>
                <w:top w:val="single" w:sz="36" w:space="6" w:color="006699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328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4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68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92161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04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985374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785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4903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0577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8091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4708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8481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85228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582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716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46947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64412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63079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22127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2696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8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40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78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222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79386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801886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683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928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17002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3575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17165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23092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96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10034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2841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0040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78305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0219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69906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81231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treasurer@caa-aca.ca" TargetMode="External"/><Relationship Id="rId18" Type="http://schemas.openxmlformats.org/officeDocument/2006/relationships/hyperlink" Target="mailto:conference@caa-aca.ca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mailto:treasurer@caa-aca.ca" TargetMode="External"/><Relationship Id="rId7" Type="http://schemas.openxmlformats.org/officeDocument/2006/relationships/endnotes" Target="endnotes.xml"/><Relationship Id="rId12" Type="http://schemas.openxmlformats.org/officeDocument/2006/relationships/hyperlink" Target="mailto:bfeder@hgcengineering.com" TargetMode="External"/><Relationship Id="rId17" Type="http://schemas.openxmlformats.org/officeDocument/2006/relationships/hyperlink" Target="http://awc.caa-aca.ca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awc.caa-aca.ca" TargetMode="External"/><Relationship Id="rId20" Type="http://schemas.openxmlformats.org/officeDocument/2006/relationships/hyperlink" Target="mailto:bfeder@hgcengineering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echnical-chair@caa-aca.ca" TargetMode="Externa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hyperlink" Target="http://awc.caa-aca.ca" TargetMode="External"/><Relationship Id="rId10" Type="http://schemas.openxmlformats.org/officeDocument/2006/relationships/hyperlink" Target="mailto:conference@caa-aca.ca" TargetMode="External"/><Relationship Id="rId19" Type="http://schemas.openxmlformats.org/officeDocument/2006/relationships/hyperlink" Target="mailto:cgiguere@uottawa.ca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awc.caa-aca.ca" TargetMode="External"/><Relationship Id="rId14" Type="http://schemas.openxmlformats.org/officeDocument/2006/relationships/hyperlink" Target="mailto:kyle.hellewell@rwdi.com" TargetMode="External"/><Relationship Id="rId22" Type="http://schemas.openxmlformats.org/officeDocument/2006/relationships/hyperlink" Target="mailto:kyle.hellewell@rwdi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rama\AppData\Local\Temp\JCAA_Word_Template.dotx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89B8B3-89BE-44D0-ADF9-7B152A9F02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JCAA_Word_Template</Template>
  <TotalTime>1</TotalTime>
  <Pages>4</Pages>
  <Words>1094</Words>
  <Characters>6237</Characters>
  <Application>Microsoft Office Word</Application>
  <DocSecurity>0</DocSecurity>
  <Lines>51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Save the Date</vt:lpstr>
      <vt:lpstr/>
    </vt:vector>
  </TitlesOfParts>
  <Company>ÉTS</Company>
  <LinksUpToDate>false</LinksUpToDate>
  <CharactersWithSpaces>7317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Save the Date</dc:title>
  <dc:creator>Peter.VanDelden@rwdi.com</dc:creator>
  <cp:lastModifiedBy>Umberto Berardi</cp:lastModifiedBy>
  <cp:revision>3</cp:revision>
  <cp:lastPrinted>2017-06-29T15:02:00Z</cp:lastPrinted>
  <dcterms:created xsi:type="dcterms:W3CDTF">2017-06-29T20:56:00Z</dcterms:created>
  <dcterms:modified xsi:type="dcterms:W3CDTF">2017-06-29T20:57:00Z</dcterms:modified>
</cp:coreProperties>
</file>